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X="8396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75"/>
      </w:tblGrid>
      <w:tr w:rsidR="002E02FD" w14:paraId="03FBA3BB" w14:textId="77777777" w:rsidTr="00F12591">
        <w:trPr>
          <w:trHeight w:val="1547"/>
        </w:trPr>
        <w:tc>
          <w:tcPr>
            <w:tcW w:w="1675" w:type="dxa"/>
          </w:tcPr>
          <w:p w14:paraId="78B68E01" w14:textId="77777777" w:rsidR="0020343C" w:rsidRDefault="0020343C" w:rsidP="002E02FD">
            <w:pPr>
              <w:pStyle w:val="Ttulo3"/>
              <w:ind w:left="0"/>
            </w:pPr>
            <w:r>
              <w:t xml:space="preserve"> </w:t>
            </w:r>
          </w:p>
          <w:p w14:paraId="0E72C69C" w14:textId="77777777" w:rsidR="002E02FD" w:rsidRDefault="002E02FD" w:rsidP="002E02FD">
            <w:pPr>
              <w:pStyle w:val="Ttulo3"/>
              <w:ind w:left="0"/>
            </w:pPr>
            <w:r>
              <w:t>TIMBRE</w:t>
            </w:r>
            <w:r w:rsidR="0020343C">
              <w:t xml:space="preserve"> DE CONTRATACION</w:t>
            </w:r>
          </w:p>
          <w:p w14:paraId="643A0717" w14:textId="77777777" w:rsidR="0020343C" w:rsidRDefault="0020343C" w:rsidP="0020343C">
            <w:r>
              <w:t>L. 10.00</w:t>
            </w:r>
          </w:p>
          <w:p w14:paraId="212EF4F1" w14:textId="77777777" w:rsidR="0020343C" w:rsidRDefault="0020343C" w:rsidP="0020343C"/>
          <w:p w14:paraId="2177977F" w14:textId="77777777" w:rsidR="0020343C" w:rsidRPr="0020343C" w:rsidRDefault="0020343C" w:rsidP="0020343C"/>
        </w:tc>
      </w:tr>
    </w:tbl>
    <w:p w14:paraId="67C4E013" w14:textId="25BC3A83" w:rsidR="00947F79" w:rsidRDefault="0071543E">
      <w:pPr>
        <w:pStyle w:val="Ttulo3"/>
        <w:rPr>
          <w:noProof/>
          <w:lang w:eastAsia="es-HN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577C3509" wp14:editId="5BB97B88">
            <wp:simplePos x="0" y="0"/>
            <wp:positionH relativeFrom="margin">
              <wp:posOffset>1009650</wp:posOffset>
            </wp:positionH>
            <wp:positionV relativeFrom="paragraph">
              <wp:posOffset>13335</wp:posOffset>
            </wp:positionV>
            <wp:extent cx="3787064" cy="837565"/>
            <wp:effectExtent l="0" t="0" r="0" b="635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517" t="5316" r="27784" b="4322"/>
                    <a:stretch/>
                  </pic:blipFill>
                  <pic:spPr bwMode="auto">
                    <a:xfrm>
                      <a:off x="0" y="0"/>
                      <a:ext cx="3787064" cy="837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6D51A03" w14:textId="30436D13" w:rsidR="0098121B" w:rsidRDefault="0098121B">
      <w:pPr>
        <w:pStyle w:val="Ttulo3"/>
      </w:pPr>
    </w:p>
    <w:p w14:paraId="3853A827" w14:textId="3BA470E7" w:rsidR="00687680" w:rsidRDefault="00687680" w:rsidP="00A02048">
      <w:pPr>
        <w:jc w:val="center"/>
        <w:rPr>
          <w:rFonts w:ascii="Courier New" w:hAnsi="Courier New" w:cs="Courier New"/>
          <w:b/>
          <w:sz w:val="28"/>
          <w:szCs w:val="28"/>
          <w:lang w:val="es-ES"/>
        </w:rPr>
      </w:pPr>
    </w:p>
    <w:p w14:paraId="2E8C2031" w14:textId="50BBBC36" w:rsidR="0071543E" w:rsidRDefault="0071543E" w:rsidP="00A02048">
      <w:pPr>
        <w:jc w:val="center"/>
        <w:rPr>
          <w:rFonts w:ascii="Courier New" w:hAnsi="Courier New" w:cs="Courier New"/>
          <w:b/>
          <w:sz w:val="28"/>
          <w:szCs w:val="28"/>
          <w:lang w:val="es-ES"/>
        </w:rPr>
      </w:pPr>
    </w:p>
    <w:p w14:paraId="4D30373D" w14:textId="4DC3EDE9" w:rsidR="0071543E" w:rsidRDefault="0071543E" w:rsidP="00A02048">
      <w:pPr>
        <w:jc w:val="center"/>
        <w:rPr>
          <w:rFonts w:ascii="Courier New" w:hAnsi="Courier New" w:cs="Courier New"/>
          <w:b/>
          <w:sz w:val="28"/>
          <w:szCs w:val="28"/>
          <w:lang w:val="es-ES"/>
        </w:rPr>
      </w:pPr>
    </w:p>
    <w:p w14:paraId="19D2D60F" w14:textId="77777777" w:rsidR="0071543E" w:rsidRPr="00534C4C" w:rsidRDefault="0071543E" w:rsidP="0071543E">
      <w:pPr>
        <w:jc w:val="center"/>
        <w:rPr>
          <w:b/>
          <w:sz w:val="26"/>
          <w:szCs w:val="26"/>
          <w:u w:val="single"/>
          <w:lang w:val="es-ES"/>
        </w:rPr>
      </w:pPr>
      <w:r w:rsidRPr="00E51F9F">
        <w:rPr>
          <w:b/>
          <w:sz w:val="24"/>
          <w:szCs w:val="24"/>
          <w:lang w:val="es-ES"/>
        </w:rPr>
        <w:t>FORMULARIO DE SOLICITUD PARA LA INSCRIPCION DE CONVENIOS O ACUERDOS ENTRE (ONGD) PARA EJECUTARSE EN</w:t>
      </w:r>
      <w:r>
        <w:rPr>
          <w:b/>
          <w:sz w:val="24"/>
          <w:szCs w:val="24"/>
          <w:lang w:val="es-ES"/>
        </w:rPr>
        <w:t xml:space="preserve"> </w:t>
      </w:r>
      <w:r w:rsidRPr="00E51F9F">
        <w:rPr>
          <w:b/>
          <w:sz w:val="24"/>
          <w:szCs w:val="24"/>
          <w:lang w:val="es-ES"/>
        </w:rPr>
        <w:t>HONDURAS</w:t>
      </w:r>
      <w:r>
        <w:rPr>
          <w:b/>
          <w:sz w:val="26"/>
          <w:szCs w:val="26"/>
          <w:lang w:val="es-ES"/>
        </w:rPr>
        <w:t>.</w:t>
      </w:r>
    </w:p>
    <w:tbl>
      <w:tblPr>
        <w:tblStyle w:val="Tablaconlista5"/>
        <w:tblpPr w:leftFromText="141" w:rightFromText="141" w:vertAnchor="text" w:horzAnchor="margin" w:tblpY="327"/>
        <w:tblW w:w="10456" w:type="dxa"/>
        <w:tblLook w:val="0000" w:firstRow="0" w:lastRow="0" w:firstColumn="0" w:lastColumn="0" w:noHBand="0" w:noVBand="0"/>
      </w:tblPr>
      <w:tblGrid>
        <w:gridCol w:w="3308"/>
        <w:gridCol w:w="1009"/>
        <w:gridCol w:w="2009"/>
        <w:gridCol w:w="543"/>
        <w:gridCol w:w="2871"/>
        <w:gridCol w:w="716"/>
      </w:tblGrid>
      <w:tr w:rsidR="0071543E" w:rsidRPr="00D01615" w14:paraId="7F14C9E7" w14:textId="77777777" w:rsidTr="0071543E">
        <w:trPr>
          <w:trHeight w:val="982"/>
        </w:trPr>
        <w:tc>
          <w:tcPr>
            <w:tcW w:w="3308" w:type="dxa"/>
          </w:tcPr>
          <w:p w14:paraId="1695EF39" w14:textId="77777777" w:rsidR="0071543E" w:rsidRPr="00C05177" w:rsidRDefault="0071543E" w:rsidP="0071543E">
            <w:pPr>
              <w:jc w:val="both"/>
              <w:rPr>
                <w:b/>
                <w:lang w:val="es-ES"/>
              </w:rPr>
            </w:pPr>
          </w:p>
          <w:p w14:paraId="11071E26" w14:textId="77777777" w:rsidR="0071543E" w:rsidRPr="00C05177" w:rsidRDefault="0071543E" w:rsidP="0071543E">
            <w:pPr>
              <w:jc w:val="both"/>
              <w:rPr>
                <w:b/>
                <w:lang w:val="es-ES"/>
              </w:rPr>
            </w:pPr>
            <w:r>
              <w:rPr>
                <w:b/>
                <w:lang w:val="es-ES"/>
              </w:rPr>
              <w:t>DATOS DEL SOLICITANTE</w:t>
            </w:r>
          </w:p>
          <w:p w14:paraId="591C535F" w14:textId="77777777" w:rsidR="0071543E" w:rsidRPr="00C05177" w:rsidRDefault="0071543E" w:rsidP="0071543E">
            <w:pPr>
              <w:jc w:val="both"/>
              <w:rPr>
                <w:lang w:val="es-ES"/>
              </w:rPr>
            </w:pPr>
          </w:p>
          <w:p w14:paraId="2EB74CDD" w14:textId="77777777" w:rsidR="0071543E" w:rsidRPr="00C05177" w:rsidRDefault="0071543E" w:rsidP="0071543E">
            <w:pPr>
              <w:jc w:val="both"/>
              <w:rPr>
                <w:lang w:val="es-ES"/>
              </w:rPr>
            </w:pPr>
            <w:r w:rsidRPr="00C05177">
              <w:rPr>
                <w:lang w:val="es-ES"/>
              </w:rPr>
              <w:t>NOMBRE COMPLETO:</w:t>
            </w:r>
            <w:r>
              <w:rPr>
                <w:lang w:val="es-ES"/>
              </w:rPr>
              <w:t xml:space="preserve"> </w:t>
            </w:r>
          </w:p>
        </w:tc>
        <w:tc>
          <w:tcPr>
            <w:tcW w:w="7148" w:type="dxa"/>
            <w:gridSpan w:val="5"/>
          </w:tcPr>
          <w:p w14:paraId="490C7C99" w14:textId="77777777" w:rsidR="0071543E" w:rsidRPr="003F789C" w:rsidRDefault="0071543E" w:rsidP="0071543E">
            <w:pPr>
              <w:rPr>
                <w:lang w:val="es-HN"/>
              </w:rPr>
            </w:pPr>
          </w:p>
        </w:tc>
      </w:tr>
      <w:tr w:rsidR="0071543E" w:rsidRPr="00C05177" w14:paraId="06E01F14" w14:textId="77777777" w:rsidTr="0071543E">
        <w:trPr>
          <w:trHeight w:val="839"/>
        </w:trPr>
        <w:tc>
          <w:tcPr>
            <w:tcW w:w="3308" w:type="dxa"/>
          </w:tcPr>
          <w:p w14:paraId="5B929854" w14:textId="77777777" w:rsidR="0071543E" w:rsidRPr="00C05177" w:rsidRDefault="0071543E" w:rsidP="0071543E">
            <w:pPr>
              <w:jc w:val="both"/>
              <w:rPr>
                <w:lang w:val="es-ES"/>
              </w:rPr>
            </w:pPr>
          </w:p>
          <w:p w14:paraId="21EAC0A2" w14:textId="77777777" w:rsidR="0071543E" w:rsidRPr="00C05177" w:rsidRDefault="0071543E" w:rsidP="0071543E">
            <w:pPr>
              <w:jc w:val="both"/>
              <w:rPr>
                <w:lang w:val="es-ES"/>
              </w:rPr>
            </w:pPr>
            <w:r w:rsidRPr="00C05177">
              <w:rPr>
                <w:lang w:val="es-ES"/>
              </w:rPr>
              <w:t>DOMICILIO:</w:t>
            </w:r>
          </w:p>
          <w:p w14:paraId="45ECD2D4" w14:textId="77777777" w:rsidR="0071543E" w:rsidRPr="00C05177" w:rsidRDefault="0071543E" w:rsidP="0071543E">
            <w:pPr>
              <w:jc w:val="both"/>
            </w:pPr>
          </w:p>
        </w:tc>
        <w:tc>
          <w:tcPr>
            <w:tcW w:w="7148" w:type="dxa"/>
            <w:gridSpan w:val="5"/>
          </w:tcPr>
          <w:p w14:paraId="2960EFE6" w14:textId="77777777" w:rsidR="0071543E" w:rsidRPr="00C05177" w:rsidRDefault="0071543E" w:rsidP="0071543E"/>
        </w:tc>
      </w:tr>
      <w:tr w:rsidR="0071543E" w:rsidRPr="00C05177" w14:paraId="37005B25" w14:textId="77777777" w:rsidTr="0071543E">
        <w:trPr>
          <w:trHeight w:val="403"/>
        </w:trPr>
        <w:tc>
          <w:tcPr>
            <w:tcW w:w="3308" w:type="dxa"/>
          </w:tcPr>
          <w:p w14:paraId="5F14F18B" w14:textId="77777777" w:rsidR="0071543E" w:rsidRPr="00C05177" w:rsidRDefault="0071543E" w:rsidP="0071543E">
            <w:pPr>
              <w:jc w:val="both"/>
              <w:rPr>
                <w:lang w:val="es-HN"/>
              </w:rPr>
            </w:pPr>
            <w:r w:rsidRPr="00C05177">
              <w:rPr>
                <w:lang w:val="es-HN"/>
              </w:rPr>
              <w:t xml:space="preserve">DIRECCIÓN PARA EFECTOS DE NOTIFICACIÓN: </w:t>
            </w:r>
          </w:p>
          <w:p w14:paraId="418352F0" w14:textId="77777777" w:rsidR="0071543E" w:rsidRPr="00C05177" w:rsidRDefault="0071543E" w:rsidP="0071543E">
            <w:pPr>
              <w:jc w:val="both"/>
              <w:rPr>
                <w:lang w:val="es-HN"/>
              </w:rPr>
            </w:pPr>
          </w:p>
          <w:p w14:paraId="66119B2D" w14:textId="77777777" w:rsidR="0071543E" w:rsidRPr="00C05177" w:rsidRDefault="0071543E" w:rsidP="0071543E">
            <w:pPr>
              <w:jc w:val="both"/>
              <w:rPr>
                <w:lang w:val="es-HN"/>
              </w:rPr>
            </w:pPr>
          </w:p>
        </w:tc>
        <w:tc>
          <w:tcPr>
            <w:tcW w:w="7148" w:type="dxa"/>
            <w:gridSpan w:val="5"/>
          </w:tcPr>
          <w:p w14:paraId="4C7AECF5" w14:textId="77777777" w:rsidR="0071543E" w:rsidRPr="00C05177" w:rsidRDefault="0071543E" w:rsidP="0071543E">
            <w:pPr>
              <w:rPr>
                <w:lang w:val="es-HN"/>
              </w:rPr>
            </w:pPr>
            <w:r w:rsidRPr="00C05177">
              <w:rPr>
                <w:lang w:val="es-HN"/>
              </w:rPr>
              <w:t xml:space="preserve">                                                                              </w:t>
            </w:r>
            <w:r w:rsidRPr="00C05177">
              <w:t xml:space="preserve">TELEFONO:  </w:t>
            </w:r>
            <w:r w:rsidRPr="00C05177">
              <w:rPr>
                <w:lang w:val="es-HN"/>
              </w:rPr>
              <w:t xml:space="preserve"> </w:t>
            </w:r>
          </w:p>
          <w:p w14:paraId="22E14427" w14:textId="77777777" w:rsidR="0071543E" w:rsidRPr="00C05177" w:rsidRDefault="0071543E" w:rsidP="0071543E">
            <w:pPr>
              <w:rPr>
                <w:lang w:val="es-HN"/>
              </w:rPr>
            </w:pPr>
            <w:r w:rsidRPr="00C05177">
              <w:rPr>
                <w:lang w:val="es-HN"/>
              </w:rPr>
              <w:t xml:space="preserve">                                                                               MOVIL:</w:t>
            </w:r>
          </w:p>
        </w:tc>
      </w:tr>
      <w:tr w:rsidR="0071543E" w:rsidRPr="00C05177" w14:paraId="4013A875" w14:textId="77777777" w:rsidTr="0071543E">
        <w:trPr>
          <w:trHeight w:val="644"/>
        </w:trPr>
        <w:tc>
          <w:tcPr>
            <w:tcW w:w="3308" w:type="dxa"/>
          </w:tcPr>
          <w:p w14:paraId="23B55F27" w14:textId="77777777" w:rsidR="0071543E" w:rsidRPr="00C05177" w:rsidRDefault="0071543E" w:rsidP="0071543E">
            <w:pPr>
              <w:rPr>
                <w:b/>
                <w:lang w:val="es-HN"/>
              </w:rPr>
            </w:pPr>
          </w:p>
          <w:p w14:paraId="0010244D" w14:textId="77777777" w:rsidR="0071543E" w:rsidRPr="00C05177" w:rsidRDefault="0071543E" w:rsidP="0071543E">
            <w:r>
              <w:t>CARGO EN LA ONGD:</w:t>
            </w:r>
          </w:p>
        </w:tc>
        <w:tc>
          <w:tcPr>
            <w:tcW w:w="3018" w:type="dxa"/>
            <w:gridSpan w:val="2"/>
          </w:tcPr>
          <w:p w14:paraId="064D5C3E" w14:textId="77777777" w:rsidR="0071543E" w:rsidRPr="00C05177" w:rsidRDefault="0071543E" w:rsidP="0071543E">
            <w:r w:rsidRPr="00C05177">
              <w:rPr>
                <w:b/>
                <w:lang w:val="es-HN"/>
              </w:rPr>
              <w:t xml:space="preserve">                                                                                                 </w:t>
            </w:r>
            <w:r>
              <w:rPr>
                <w:b/>
                <w:lang w:val="es-HN"/>
              </w:rPr>
              <w:t xml:space="preserve"> </w:t>
            </w:r>
            <w:r w:rsidRPr="00C05177">
              <w:rPr>
                <w:lang w:val="es-HN"/>
              </w:rPr>
              <w:t>CORREO ELECTRÓNICO:</w:t>
            </w:r>
          </w:p>
        </w:tc>
        <w:tc>
          <w:tcPr>
            <w:tcW w:w="543" w:type="dxa"/>
          </w:tcPr>
          <w:p w14:paraId="60D867D3" w14:textId="77777777" w:rsidR="0071543E" w:rsidRPr="00C05177" w:rsidRDefault="0071543E" w:rsidP="0071543E">
            <w:pPr>
              <w:pStyle w:val="Italics"/>
              <w:rPr>
                <w:i w:val="0"/>
              </w:rPr>
            </w:pPr>
          </w:p>
        </w:tc>
        <w:tc>
          <w:tcPr>
            <w:tcW w:w="3587" w:type="dxa"/>
            <w:gridSpan w:val="2"/>
          </w:tcPr>
          <w:p w14:paraId="69140513" w14:textId="77777777" w:rsidR="0071543E" w:rsidRPr="00C05177" w:rsidRDefault="0071543E" w:rsidP="0071543E">
            <w:pPr>
              <w:rPr>
                <w:b/>
              </w:rPr>
            </w:pPr>
          </w:p>
        </w:tc>
      </w:tr>
      <w:tr w:rsidR="0071543E" w:rsidRPr="00D01615" w14:paraId="2256C7DB" w14:textId="77777777" w:rsidTr="0071543E">
        <w:trPr>
          <w:trHeight w:val="225"/>
        </w:trPr>
        <w:tc>
          <w:tcPr>
            <w:tcW w:w="3308" w:type="dxa"/>
          </w:tcPr>
          <w:p w14:paraId="4D326253" w14:textId="77777777" w:rsidR="0071543E" w:rsidRPr="00C05177" w:rsidRDefault="0071543E" w:rsidP="0071543E">
            <w:pPr>
              <w:rPr>
                <w:lang w:val="es-HN"/>
              </w:rPr>
            </w:pPr>
            <w:r w:rsidRPr="00C05177">
              <w:rPr>
                <w:lang w:val="es-HN"/>
              </w:rPr>
              <w:t xml:space="preserve">   </w:t>
            </w:r>
          </w:p>
          <w:p w14:paraId="20F2F17B" w14:textId="77777777" w:rsidR="0071543E" w:rsidRPr="00C05177" w:rsidRDefault="0071543E" w:rsidP="0071543E">
            <w:pPr>
              <w:rPr>
                <w:lang w:val="es-HN"/>
              </w:rPr>
            </w:pPr>
            <w:r w:rsidRPr="00C05177">
              <w:rPr>
                <w:b/>
                <w:lang w:val="es-ES"/>
              </w:rPr>
              <w:t>DATOS DE LA ORGANIZACIÓN</w:t>
            </w:r>
            <w:r>
              <w:rPr>
                <w:b/>
                <w:lang w:val="es-ES"/>
              </w:rPr>
              <w:t xml:space="preserve"> EXTRANJERA</w:t>
            </w:r>
          </w:p>
          <w:p w14:paraId="2326C1AB" w14:textId="77777777" w:rsidR="0071543E" w:rsidRPr="00C05177" w:rsidRDefault="0071543E" w:rsidP="0071543E">
            <w:pPr>
              <w:rPr>
                <w:lang w:val="es-HN"/>
              </w:rPr>
            </w:pPr>
          </w:p>
          <w:p w14:paraId="20E089A0" w14:textId="77777777" w:rsidR="0071543E" w:rsidRPr="00C05177" w:rsidRDefault="0071543E" w:rsidP="0071543E">
            <w:pPr>
              <w:rPr>
                <w:lang w:val="es-HN"/>
              </w:rPr>
            </w:pPr>
            <w:r w:rsidRPr="00C05177">
              <w:rPr>
                <w:lang w:val="es-HN"/>
              </w:rPr>
              <w:t xml:space="preserve">NOMBRE  : </w:t>
            </w:r>
          </w:p>
          <w:p w14:paraId="610C840F" w14:textId="77777777" w:rsidR="0071543E" w:rsidRPr="00C05177" w:rsidRDefault="0071543E" w:rsidP="0071543E">
            <w:pPr>
              <w:rPr>
                <w:lang w:val="es-HN"/>
              </w:rPr>
            </w:pPr>
          </w:p>
        </w:tc>
        <w:tc>
          <w:tcPr>
            <w:tcW w:w="3561" w:type="dxa"/>
            <w:gridSpan w:val="3"/>
          </w:tcPr>
          <w:p w14:paraId="3833117C" w14:textId="77777777" w:rsidR="0071543E" w:rsidRPr="00C05177" w:rsidRDefault="0071543E" w:rsidP="0071543E">
            <w:pPr>
              <w:rPr>
                <w:b/>
                <w:lang w:val="es-HN"/>
              </w:rPr>
            </w:pPr>
          </w:p>
        </w:tc>
        <w:tc>
          <w:tcPr>
            <w:tcW w:w="3587" w:type="dxa"/>
            <w:gridSpan w:val="2"/>
          </w:tcPr>
          <w:p w14:paraId="1A329A51" w14:textId="77777777" w:rsidR="0071543E" w:rsidRPr="00C05177" w:rsidRDefault="0071543E" w:rsidP="0071543E">
            <w:pPr>
              <w:rPr>
                <w:color w:val="808080" w:themeColor="background1" w:themeShade="80"/>
                <w:lang w:val="es-HN"/>
              </w:rPr>
            </w:pPr>
          </w:p>
        </w:tc>
      </w:tr>
      <w:tr w:rsidR="0071543E" w:rsidRPr="00C05177" w14:paraId="0FEE5810" w14:textId="77777777" w:rsidTr="0071543E">
        <w:trPr>
          <w:trHeight w:val="610"/>
        </w:trPr>
        <w:tc>
          <w:tcPr>
            <w:tcW w:w="3308" w:type="dxa"/>
          </w:tcPr>
          <w:p w14:paraId="763DD966" w14:textId="77777777" w:rsidR="0071543E" w:rsidRPr="00C05177" w:rsidRDefault="0071543E" w:rsidP="0071543E">
            <w:r w:rsidRPr="00C05177">
              <w:t>SIGLAS:</w:t>
            </w:r>
          </w:p>
          <w:p w14:paraId="3DCA0AC7" w14:textId="77777777" w:rsidR="0071543E" w:rsidRPr="00C05177" w:rsidRDefault="0071543E" w:rsidP="0071543E">
            <w:pPr>
              <w:rPr>
                <w:b/>
                <w:lang w:val="es-HN"/>
              </w:rPr>
            </w:pPr>
          </w:p>
        </w:tc>
        <w:tc>
          <w:tcPr>
            <w:tcW w:w="3561" w:type="dxa"/>
            <w:gridSpan w:val="3"/>
          </w:tcPr>
          <w:p w14:paraId="0B0C3D5A" w14:textId="77777777" w:rsidR="0071543E" w:rsidRPr="00C05177" w:rsidRDefault="0071543E" w:rsidP="0071543E">
            <w:pPr>
              <w:rPr>
                <w:lang w:val="es-HN"/>
              </w:rPr>
            </w:pPr>
            <w:r>
              <w:rPr>
                <w:lang w:val="es-HN"/>
              </w:rPr>
              <w:t xml:space="preserve">                     PAGINA WEB:</w:t>
            </w:r>
          </w:p>
        </w:tc>
        <w:tc>
          <w:tcPr>
            <w:tcW w:w="3587" w:type="dxa"/>
            <w:gridSpan w:val="2"/>
          </w:tcPr>
          <w:p w14:paraId="6F9A5CFD" w14:textId="77777777" w:rsidR="0071543E" w:rsidRPr="00C05177" w:rsidRDefault="0071543E" w:rsidP="0071543E">
            <w:pPr>
              <w:rPr>
                <w:b/>
                <w:color w:val="808080" w:themeColor="background1" w:themeShade="80"/>
                <w:lang w:val="es-HN"/>
              </w:rPr>
            </w:pPr>
          </w:p>
        </w:tc>
      </w:tr>
      <w:tr w:rsidR="0071543E" w:rsidRPr="00D01615" w14:paraId="5FC954B8" w14:textId="77777777" w:rsidTr="0071543E">
        <w:trPr>
          <w:trHeight w:val="270"/>
        </w:trPr>
        <w:tc>
          <w:tcPr>
            <w:tcW w:w="3308" w:type="dxa"/>
          </w:tcPr>
          <w:p w14:paraId="45B524EB" w14:textId="77777777" w:rsidR="0071543E" w:rsidRPr="00E0084D" w:rsidRDefault="0071543E" w:rsidP="0071543E">
            <w:pPr>
              <w:rPr>
                <w:lang w:val="es-HN"/>
              </w:rPr>
            </w:pPr>
            <w:r w:rsidRPr="00E0084D">
              <w:rPr>
                <w:lang w:val="es-HN"/>
              </w:rPr>
              <w:t>DIRECCIÓN EXACTA EN EL EXTRANJERO:</w:t>
            </w:r>
          </w:p>
          <w:p w14:paraId="515633AC" w14:textId="77777777" w:rsidR="0071543E" w:rsidRPr="00E0084D" w:rsidRDefault="0071543E" w:rsidP="0071543E">
            <w:pPr>
              <w:rPr>
                <w:b/>
                <w:lang w:val="es-HN"/>
              </w:rPr>
            </w:pPr>
          </w:p>
        </w:tc>
        <w:tc>
          <w:tcPr>
            <w:tcW w:w="3561" w:type="dxa"/>
            <w:gridSpan w:val="3"/>
          </w:tcPr>
          <w:p w14:paraId="73092154" w14:textId="77777777" w:rsidR="0071543E" w:rsidRDefault="0071543E" w:rsidP="0071543E">
            <w:pPr>
              <w:rPr>
                <w:lang w:val="es-HN"/>
              </w:rPr>
            </w:pPr>
          </w:p>
          <w:p w14:paraId="4050772C" w14:textId="77777777" w:rsidR="0071543E" w:rsidRDefault="0071543E" w:rsidP="0071543E">
            <w:pPr>
              <w:rPr>
                <w:lang w:val="es-HN"/>
              </w:rPr>
            </w:pPr>
          </w:p>
          <w:p w14:paraId="69F89CF0" w14:textId="77777777" w:rsidR="0071543E" w:rsidRPr="00E0084D" w:rsidRDefault="0071543E" w:rsidP="0071543E">
            <w:pPr>
              <w:rPr>
                <w:lang w:val="es-HN"/>
              </w:rPr>
            </w:pPr>
          </w:p>
        </w:tc>
        <w:tc>
          <w:tcPr>
            <w:tcW w:w="3587" w:type="dxa"/>
            <w:gridSpan w:val="2"/>
          </w:tcPr>
          <w:p w14:paraId="01A987BF" w14:textId="77777777" w:rsidR="0071543E" w:rsidRPr="00E0084D" w:rsidRDefault="0071543E" w:rsidP="0071543E">
            <w:pPr>
              <w:rPr>
                <w:b/>
                <w:color w:val="808080" w:themeColor="background1" w:themeShade="80"/>
                <w:lang w:val="es-HN"/>
              </w:rPr>
            </w:pPr>
          </w:p>
        </w:tc>
      </w:tr>
      <w:tr w:rsidR="0071543E" w:rsidRPr="00C05177" w14:paraId="4CCC3E8A" w14:textId="77777777" w:rsidTr="0071543E">
        <w:trPr>
          <w:trHeight w:val="623"/>
        </w:trPr>
        <w:tc>
          <w:tcPr>
            <w:tcW w:w="3308" w:type="dxa"/>
          </w:tcPr>
          <w:p w14:paraId="49C408BC" w14:textId="77777777" w:rsidR="0071543E" w:rsidRDefault="0071543E" w:rsidP="0071543E">
            <w:r w:rsidRPr="00C05177">
              <w:t xml:space="preserve">TELEFONO:  </w:t>
            </w:r>
          </w:p>
          <w:p w14:paraId="008FFD33" w14:textId="77777777" w:rsidR="0071543E" w:rsidRPr="00C05177" w:rsidRDefault="0071543E" w:rsidP="0071543E">
            <w:pPr>
              <w:rPr>
                <w:b/>
              </w:rPr>
            </w:pPr>
          </w:p>
        </w:tc>
        <w:tc>
          <w:tcPr>
            <w:tcW w:w="3561" w:type="dxa"/>
            <w:gridSpan w:val="3"/>
          </w:tcPr>
          <w:p w14:paraId="2EF14C65" w14:textId="77777777" w:rsidR="0071543E" w:rsidRPr="00C05177" w:rsidRDefault="0071543E" w:rsidP="0071543E">
            <w:r w:rsidRPr="00C05177">
              <w:t xml:space="preserve">                        </w:t>
            </w:r>
            <w:r>
              <w:t xml:space="preserve"> </w:t>
            </w:r>
            <w:r w:rsidRPr="00C05177">
              <w:t>CORREO ELECTRONICO:</w:t>
            </w:r>
          </w:p>
        </w:tc>
        <w:tc>
          <w:tcPr>
            <w:tcW w:w="3587" w:type="dxa"/>
            <w:gridSpan w:val="2"/>
          </w:tcPr>
          <w:p w14:paraId="7A0C8160" w14:textId="77777777" w:rsidR="0071543E" w:rsidRPr="00C05177" w:rsidRDefault="0071543E" w:rsidP="0071543E">
            <w:pPr>
              <w:rPr>
                <w:b/>
                <w:color w:val="808080" w:themeColor="background1" w:themeShade="80"/>
              </w:rPr>
            </w:pPr>
          </w:p>
        </w:tc>
      </w:tr>
      <w:tr w:rsidR="0071543E" w:rsidRPr="00D01615" w14:paraId="54DADEFE" w14:textId="77777777" w:rsidTr="0071543E">
        <w:trPr>
          <w:trHeight w:val="270"/>
        </w:trPr>
        <w:tc>
          <w:tcPr>
            <w:tcW w:w="3308" w:type="dxa"/>
          </w:tcPr>
          <w:p w14:paraId="528823B3" w14:textId="77777777" w:rsidR="0071543E" w:rsidRPr="00E0084D" w:rsidRDefault="0071543E" w:rsidP="0071543E">
            <w:pPr>
              <w:rPr>
                <w:lang w:val="es-HN"/>
              </w:rPr>
            </w:pPr>
            <w:r w:rsidRPr="00E0084D">
              <w:rPr>
                <w:lang w:val="es-HN"/>
              </w:rPr>
              <w:t>DIRECCIÓN EXACTA</w:t>
            </w:r>
            <w:r>
              <w:rPr>
                <w:lang w:val="es-HN"/>
              </w:rPr>
              <w:t xml:space="preserve"> PARA OPERAR EN HONDURAS:</w:t>
            </w:r>
          </w:p>
          <w:p w14:paraId="4BCE75A0" w14:textId="77777777" w:rsidR="0071543E" w:rsidRPr="00E0084D" w:rsidRDefault="0071543E" w:rsidP="0071543E">
            <w:pPr>
              <w:rPr>
                <w:b/>
                <w:lang w:val="es-HN"/>
              </w:rPr>
            </w:pPr>
          </w:p>
        </w:tc>
        <w:tc>
          <w:tcPr>
            <w:tcW w:w="3561" w:type="dxa"/>
            <w:gridSpan w:val="3"/>
          </w:tcPr>
          <w:p w14:paraId="4A834EAB" w14:textId="77777777" w:rsidR="0071543E" w:rsidRPr="00E0084D" w:rsidRDefault="0071543E" w:rsidP="0071543E">
            <w:pPr>
              <w:rPr>
                <w:lang w:val="es-HN"/>
              </w:rPr>
            </w:pPr>
            <w:r w:rsidRPr="00E0084D">
              <w:rPr>
                <w:lang w:val="es-HN"/>
              </w:rPr>
              <w:t xml:space="preserve">                     </w:t>
            </w:r>
          </w:p>
        </w:tc>
        <w:tc>
          <w:tcPr>
            <w:tcW w:w="3587" w:type="dxa"/>
            <w:gridSpan w:val="2"/>
          </w:tcPr>
          <w:p w14:paraId="2A6DE444" w14:textId="77777777" w:rsidR="0071543E" w:rsidRPr="00E0084D" w:rsidRDefault="0071543E" w:rsidP="0071543E">
            <w:pPr>
              <w:rPr>
                <w:b/>
                <w:color w:val="808080" w:themeColor="background1" w:themeShade="80"/>
                <w:lang w:val="es-HN"/>
              </w:rPr>
            </w:pPr>
          </w:p>
        </w:tc>
      </w:tr>
      <w:tr w:rsidR="0071543E" w:rsidRPr="00D01615" w14:paraId="2DC804EE" w14:textId="77777777" w:rsidTr="0071543E">
        <w:trPr>
          <w:trHeight w:val="1190"/>
        </w:trPr>
        <w:tc>
          <w:tcPr>
            <w:tcW w:w="3308" w:type="dxa"/>
          </w:tcPr>
          <w:p w14:paraId="6BA98B64" w14:textId="77777777" w:rsidR="0071543E" w:rsidRPr="00C05177" w:rsidRDefault="0071543E" w:rsidP="0071543E">
            <w:pPr>
              <w:jc w:val="both"/>
              <w:rPr>
                <w:lang w:val="es-HN"/>
              </w:rPr>
            </w:pPr>
            <w:r w:rsidRPr="00C05177">
              <w:rPr>
                <w:b/>
                <w:lang w:val="es-ES"/>
              </w:rPr>
              <w:t>DATOS DE LA ORGANIZACIÓN</w:t>
            </w:r>
            <w:r>
              <w:rPr>
                <w:b/>
                <w:lang w:val="es-ES"/>
              </w:rPr>
              <w:t xml:space="preserve"> NACIONAL</w:t>
            </w:r>
          </w:p>
          <w:p w14:paraId="6255625A" w14:textId="77777777" w:rsidR="0071543E" w:rsidRPr="00C05177" w:rsidRDefault="0071543E" w:rsidP="0071543E">
            <w:pPr>
              <w:rPr>
                <w:lang w:val="es-HN"/>
              </w:rPr>
            </w:pPr>
          </w:p>
          <w:p w14:paraId="00AB0D9C" w14:textId="77777777" w:rsidR="0071543E" w:rsidRPr="00C05177" w:rsidRDefault="0071543E" w:rsidP="0071543E">
            <w:pPr>
              <w:rPr>
                <w:lang w:val="es-HN"/>
              </w:rPr>
            </w:pPr>
            <w:r w:rsidRPr="00C05177">
              <w:rPr>
                <w:lang w:val="es-HN"/>
              </w:rPr>
              <w:t xml:space="preserve">NOMBRE  : </w:t>
            </w:r>
          </w:p>
          <w:p w14:paraId="3D35D743" w14:textId="77777777" w:rsidR="0071543E" w:rsidRPr="00E0084D" w:rsidRDefault="0071543E" w:rsidP="0071543E">
            <w:pPr>
              <w:rPr>
                <w:lang w:val="es-HN"/>
              </w:rPr>
            </w:pPr>
          </w:p>
        </w:tc>
        <w:tc>
          <w:tcPr>
            <w:tcW w:w="3561" w:type="dxa"/>
            <w:gridSpan w:val="3"/>
          </w:tcPr>
          <w:p w14:paraId="55900B05" w14:textId="77777777" w:rsidR="0071543E" w:rsidRPr="00E0084D" w:rsidRDefault="0071543E" w:rsidP="0071543E">
            <w:pPr>
              <w:rPr>
                <w:lang w:val="es-HN"/>
              </w:rPr>
            </w:pPr>
          </w:p>
        </w:tc>
        <w:tc>
          <w:tcPr>
            <w:tcW w:w="3587" w:type="dxa"/>
            <w:gridSpan w:val="2"/>
          </w:tcPr>
          <w:p w14:paraId="1203906B" w14:textId="77777777" w:rsidR="0071543E" w:rsidRPr="00E0084D" w:rsidRDefault="0071543E" w:rsidP="0071543E">
            <w:pPr>
              <w:rPr>
                <w:b/>
                <w:color w:val="808080" w:themeColor="background1" w:themeShade="80"/>
                <w:lang w:val="es-HN"/>
              </w:rPr>
            </w:pPr>
          </w:p>
        </w:tc>
      </w:tr>
      <w:tr w:rsidR="0071543E" w:rsidRPr="00891F69" w14:paraId="031FB372" w14:textId="77777777" w:rsidTr="0071543E">
        <w:trPr>
          <w:trHeight w:val="907"/>
        </w:trPr>
        <w:tc>
          <w:tcPr>
            <w:tcW w:w="3308" w:type="dxa"/>
          </w:tcPr>
          <w:p w14:paraId="6D71F0CE" w14:textId="77777777" w:rsidR="0071543E" w:rsidRPr="00C05177" w:rsidRDefault="0071543E" w:rsidP="0071543E">
            <w:r w:rsidRPr="00C05177">
              <w:t>SIGLAS:</w:t>
            </w:r>
          </w:p>
          <w:p w14:paraId="47300094" w14:textId="77777777" w:rsidR="0071543E" w:rsidRPr="00E0084D" w:rsidRDefault="0071543E" w:rsidP="0071543E">
            <w:pPr>
              <w:rPr>
                <w:lang w:val="es-HN"/>
              </w:rPr>
            </w:pPr>
          </w:p>
        </w:tc>
        <w:tc>
          <w:tcPr>
            <w:tcW w:w="3561" w:type="dxa"/>
            <w:gridSpan w:val="3"/>
          </w:tcPr>
          <w:p w14:paraId="1792FD6B" w14:textId="77777777" w:rsidR="0071543E" w:rsidRPr="00E0084D" w:rsidRDefault="0071543E" w:rsidP="0071543E">
            <w:pPr>
              <w:rPr>
                <w:lang w:val="es-HN"/>
              </w:rPr>
            </w:pPr>
            <w:r>
              <w:rPr>
                <w:lang w:val="es-HN"/>
              </w:rPr>
              <w:t>PAGINA WEB:</w:t>
            </w:r>
          </w:p>
        </w:tc>
        <w:tc>
          <w:tcPr>
            <w:tcW w:w="3587" w:type="dxa"/>
            <w:gridSpan w:val="2"/>
          </w:tcPr>
          <w:p w14:paraId="7D10A891" w14:textId="77777777" w:rsidR="0071543E" w:rsidRPr="00E0084D" w:rsidRDefault="0071543E" w:rsidP="0071543E">
            <w:pPr>
              <w:rPr>
                <w:b/>
                <w:color w:val="808080" w:themeColor="background1" w:themeShade="80"/>
                <w:lang w:val="es-HN"/>
              </w:rPr>
            </w:pPr>
          </w:p>
        </w:tc>
      </w:tr>
      <w:tr w:rsidR="0071543E" w:rsidRPr="00891F69" w14:paraId="1BDD0246" w14:textId="77777777" w:rsidTr="0071543E">
        <w:trPr>
          <w:trHeight w:val="643"/>
        </w:trPr>
        <w:tc>
          <w:tcPr>
            <w:tcW w:w="3308" w:type="dxa"/>
          </w:tcPr>
          <w:p w14:paraId="7233DE20" w14:textId="77777777" w:rsidR="0071543E" w:rsidRDefault="0071543E" w:rsidP="0071543E">
            <w:pPr>
              <w:rPr>
                <w:lang w:val="es-HN"/>
              </w:rPr>
            </w:pPr>
            <w:r>
              <w:rPr>
                <w:lang w:val="es-HN"/>
              </w:rPr>
              <w:t xml:space="preserve">RTN NUMERICO: </w:t>
            </w:r>
          </w:p>
          <w:p w14:paraId="4ADD56EE" w14:textId="77777777" w:rsidR="0071543E" w:rsidRPr="00E0084D" w:rsidRDefault="0071543E" w:rsidP="0071543E">
            <w:pPr>
              <w:rPr>
                <w:lang w:val="es-HN"/>
              </w:rPr>
            </w:pPr>
          </w:p>
        </w:tc>
        <w:tc>
          <w:tcPr>
            <w:tcW w:w="3561" w:type="dxa"/>
            <w:gridSpan w:val="3"/>
          </w:tcPr>
          <w:p w14:paraId="285CC932" w14:textId="77777777" w:rsidR="0071543E" w:rsidRPr="00E0084D" w:rsidRDefault="0071543E" w:rsidP="0071543E">
            <w:pPr>
              <w:rPr>
                <w:lang w:val="es-HN"/>
              </w:rPr>
            </w:pPr>
          </w:p>
        </w:tc>
        <w:tc>
          <w:tcPr>
            <w:tcW w:w="3587" w:type="dxa"/>
            <w:gridSpan w:val="2"/>
          </w:tcPr>
          <w:p w14:paraId="0A9F49C0" w14:textId="77777777" w:rsidR="0071543E" w:rsidRPr="00E0084D" w:rsidRDefault="0071543E" w:rsidP="0071543E">
            <w:pPr>
              <w:rPr>
                <w:b/>
                <w:color w:val="808080" w:themeColor="background1" w:themeShade="80"/>
                <w:lang w:val="es-HN"/>
              </w:rPr>
            </w:pPr>
          </w:p>
        </w:tc>
      </w:tr>
      <w:tr w:rsidR="0071543E" w:rsidRPr="00891F69" w14:paraId="3EA9C577" w14:textId="77777777" w:rsidTr="0071543E">
        <w:trPr>
          <w:trHeight w:val="270"/>
        </w:trPr>
        <w:tc>
          <w:tcPr>
            <w:tcW w:w="3308" w:type="dxa"/>
          </w:tcPr>
          <w:p w14:paraId="08AD01C3" w14:textId="77777777" w:rsidR="0071543E" w:rsidRDefault="0071543E" w:rsidP="0071543E">
            <w:r w:rsidRPr="00C05177">
              <w:t xml:space="preserve">TELEFONO:  </w:t>
            </w:r>
          </w:p>
          <w:p w14:paraId="70295082" w14:textId="77777777" w:rsidR="0071543E" w:rsidRPr="00C05177" w:rsidRDefault="0071543E" w:rsidP="0071543E">
            <w:pPr>
              <w:rPr>
                <w:b/>
              </w:rPr>
            </w:pPr>
          </w:p>
        </w:tc>
        <w:tc>
          <w:tcPr>
            <w:tcW w:w="3561" w:type="dxa"/>
            <w:gridSpan w:val="3"/>
          </w:tcPr>
          <w:p w14:paraId="7C026DAE" w14:textId="77777777" w:rsidR="0071543E" w:rsidRPr="00C05177" w:rsidRDefault="0071543E" w:rsidP="0071543E">
            <w:r w:rsidRPr="00C05177">
              <w:t xml:space="preserve">                        </w:t>
            </w:r>
            <w:r>
              <w:t xml:space="preserve"> </w:t>
            </w:r>
            <w:r w:rsidRPr="00C05177">
              <w:t>CORREO ELECTRONICO:</w:t>
            </w:r>
          </w:p>
        </w:tc>
        <w:tc>
          <w:tcPr>
            <w:tcW w:w="3587" w:type="dxa"/>
            <w:gridSpan w:val="2"/>
          </w:tcPr>
          <w:p w14:paraId="0436A021" w14:textId="77777777" w:rsidR="0071543E" w:rsidRPr="00E0084D" w:rsidRDefault="0071543E" w:rsidP="0071543E">
            <w:pPr>
              <w:rPr>
                <w:b/>
                <w:color w:val="808080" w:themeColor="background1" w:themeShade="80"/>
                <w:lang w:val="es-HN"/>
              </w:rPr>
            </w:pPr>
          </w:p>
        </w:tc>
      </w:tr>
      <w:tr w:rsidR="0071543E" w:rsidRPr="00D01615" w14:paraId="7B6D282B" w14:textId="77777777" w:rsidTr="0071543E">
        <w:trPr>
          <w:trHeight w:val="1548"/>
        </w:trPr>
        <w:tc>
          <w:tcPr>
            <w:tcW w:w="3308" w:type="dxa"/>
          </w:tcPr>
          <w:p w14:paraId="120937E8" w14:textId="77777777" w:rsidR="0071543E" w:rsidRPr="00E0084D" w:rsidRDefault="0071543E" w:rsidP="0071543E">
            <w:pPr>
              <w:rPr>
                <w:lang w:val="es-HN"/>
              </w:rPr>
            </w:pPr>
            <w:r w:rsidRPr="00E0084D">
              <w:rPr>
                <w:lang w:val="es-HN"/>
              </w:rPr>
              <w:t>DIRECCIÓN EXACTA</w:t>
            </w:r>
            <w:r>
              <w:rPr>
                <w:lang w:val="es-HN"/>
              </w:rPr>
              <w:t xml:space="preserve"> PARA OPERAR EN HONDURAS:</w:t>
            </w:r>
          </w:p>
          <w:p w14:paraId="06B27250" w14:textId="77777777" w:rsidR="0071543E" w:rsidRPr="00E0084D" w:rsidRDefault="0071543E" w:rsidP="0071543E">
            <w:pPr>
              <w:rPr>
                <w:lang w:val="es-HN"/>
              </w:rPr>
            </w:pPr>
          </w:p>
        </w:tc>
        <w:tc>
          <w:tcPr>
            <w:tcW w:w="3561" w:type="dxa"/>
            <w:gridSpan w:val="3"/>
          </w:tcPr>
          <w:p w14:paraId="06D80EEE" w14:textId="77777777" w:rsidR="0071543E" w:rsidRPr="00E0084D" w:rsidRDefault="0071543E" w:rsidP="0071543E">
            <w:pPr>
              <w:rPr>
                <w:lang w:val="es-HN"/>
              </w:rPr>
            </w:pPr>
          </w:p>
        </w:tc>
        <w:tc>
          <w:tcPr>
            <w:tcW w:w="3587" w:type="dxa"/>
            <w:gridSpan w:val="2"/>
          </w:tcPr>
          <w:p w14:paraId="29C165DA" w14:textId="77777777" w:rsidR="0071543E" w:rsidRPr="00E0084D" w:rsidRDefault="0071543E" w:rsidP="0071543E">
            <w:pPr>
              <w:rPr>
                <w:b/>
                <w:color w:val="808080" w:themeColor="background1" w:themeShade="80"/>
                <w:lang w:val="es-HN"/>
              </w:rPr>
            </w:pPr>
          </w:p>
        </w:tc>
      </w:tr>
      <w:tr w:rsidR="0071543E" w:rsidRPr="00E0084D" w14:paraId="0273B80E" w14:textId="77777777" w:rsidTr="0071543E">
        <w:trPr>
          <w:trHeight w:val="2697"/>
        </w:trPr>
        <w:tc>
          <w:tcPr>
            <w:tcW w:w="3308" w:type="dxa"/>
          </w:tcPr>
          <w:p w14:paraId="25AB00DE" w14:textId="77777777" w:rsidR="0071543E" w:rsidRPr="00C05177" w:rsidRDefault="0071543E" w:rsidP="0071543E">
            <w:pPr>
              <w:rPr>
                <w:b/>
                <w:lang w:val="es-ES"/>
              </w:rPr>
            </w:pPr>
          </w:p>
          <w:p w14:paraId="2C4D193E" w14:textId="77777777" w:rsidR="0071543E" w:rsidRDefault="0071543E" w:rsidP="0071543E">
            <w:pPr>
              <w:pStyle w:val="Text"/>
              <w:rPr>
                <w:b/>
                <w:u w:val="single"/>
                <w:lang w:val="es-HN"/>
              </w:rPr>
            </w:pPr>
            <w:r w:rsidRPr="003825F9">
              <w:rPr>
                <w:b/>
                <w:u w:val="single"/>
                <w:lang w:val="es-HN"/>
              </w:rPr>
              <w:t>DOCUMENTOS  ACOMPAÑADOS:</w:t>
            </w:r>
          </w:p>
          <w:p w14:paraId="24CE3C23" w14:textId="77777777" w:rsidR="0071543E" w:rsidRPr="003825F9" w:rsidRDefault="0071543E" w:rsidP="0071543E">
            <w:pPr>
              <w:pStyle w:val="Text"/>
              <w:rPr>
                <w:b/>
                <w:u w:val="single"/>
                <w:lang w:val="es-HN"/>
              </w:rPr>
            </w:pPr>
          </w:p>
          <w:p w14:paraId="16E5D1AD" w14:textId="77777777" w:rsidR="0071543E" w:rsidRPr="00E0084D" w:rsidRDefault="0071543E" w:rsidP="0071543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es-HN"/>
              </w:rPr>
            </w:pPr>
            <w:r w:rsidRPr="00C05177">
              <w:rPr>
                <w:rStyle w:val="CheckBoxChar"/>
                <w:color w:val="auto"/>
                <w:szCs w:val="16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05177">
              <w:rPr>
                <w:rStyle w:val="CheckBoxChar"/>
                <w:color w:val="auto"/>
                <w:szCs w:val="16"/>
                <w:lang w:val="es-HN"/>
              </w:rPr>
              <w:instrText xml:space="preserve"> FORMCHECKBOX </w:instrText>
            </w:r>
            <w:r w:rsidR="0049067C">
              <w:rPr>
                <w:rStyle w:val="CheckBoxChar"/>
                <w:color w:val="auto"/>
                <w:szCs w:val="16"/>
              </w:rPr>
            </w:r>
            <w:r w:rsidR="0049067C">
              <w:rPr>
                <w:rStyle w:val="CheckBoxChar"/>
                <w:color w:val="auto"/>
                <w:szCs w:val="16"/>
              </w:rPr>
              <w:fldChar w:fldCharType="separate"/>
            </w:r>
            <w:r w:rsidRPr="00C05177">
              <w:rPr>
                <w:rStyle w:val="CheckBoxChar"/>
                <w:color w:val="auto"/>
                <w:szCs w:val="16"/>
              </w:rPr>
              <w:fldChar w:fldCharType="end"/>
            </w:r>
            <w:r>
              <w:rPr>
                <w:lang w:val="es-HN"/>
              </w:rPr>
              <w:t xml:space="preserve"> </w:t>
            </w:r>
            <w:r w:rsidRPr="00E0084D">
              <w:rPr>
                <w:lang w:val="es-HN"/>
              </w:rPr>
              <w:t xml:space="preserve"> </w:t>
            </w:r>
            <w:r>
              <w:rPr>
                <w:lang w:val="es-HN"/>
              </w:rPr>
              <w:t>Convenio o Acuerdo Original firmado por las partes.</w:t>
            </w:r>
          </w:p>
          <w:p w14:paraId="09A98DDA" w14:textId="77777777" w:rsidR="0071543E" w:rsidRDefault="0071543E" w:rsidP="0071543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es-HN"/>
              </w:rPr>
            </w:pPr>
            <w:r w:rsidRPr="00C05177">
              <w:rPr>
                <w:rStyle w:val="CheckBoxChar"/>
                <w:color w:val="auto"/>
                <w:szCs w:val="16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05177">
              <w:rPr>
                <w:rStyle w:val="CheckBoxChar"/>
                <w:color w:val="auto"/>
                <w:szCs w:val="16"/>
                <w:lang w:val="es-HN"/>
              </w:rPr>
              <w:instrText xml:space="preserve"> FORMCHECKBOX </w:instrText>
            </w:r>
            <w:r w:rsidR="0049067C">
              <w:rPr>
                <w:rStyle w:val="CheckBoxChar"/>
                <w:color w:val="auto"/>
                <w:szCs w:val="16"/>
              </w:rPr>
            </w:r>
            <w:r w:rsidR="0049067C">
              <w:rPr>
                <w:rStyle w:val="CheckBoxChar"/>
                <w:color w:val="auto"/>
                <w:szCs w:val="16"/>
              </w:rPr>
              <w:fldChar w:fldCharType="separate"/>
            </w:r>
            <w:r w:rsidRPr="00C05177">
              <w:rPr>
                <w:rStyle w:val="CheckBoxChar"/>
                <w:color w:val="auto"/>
                <w:szCs w:val="16"/>
              </w:rPr>
              <w:fldChar w:fldCharType="end"/>
            </w:r>
            <w:r w:rsidRPr="00C05177">
              <w:rPr>
                <w:rStyle w:val="CheckBoxChar"/>
                <w:color w:val="auto"/>
                <w:szCs w:val="16"/>
                <w:lang w:val="es-HN"/>
              </w:rPr>
              <w:t xml:space="preserve"> </w:t>
            </w:r>
            <w:r>
              <w:rPr>
                <w:rStyle w:val="CheckBoxChar"/>
                <w:color w:val="auto"/>
                <w:szCs w:val="16"/>
                <w:lang w:val="es-HN"/>
              </w:rPr>
              <w:t>Copia del Convenio o Acuerdo.</w:t>
            </w:r>
          </w:p>
          <w:p w14:paraId="48B399EB" w14:textId="77777777" w:rsidR="0071543E" w:rsidRDefault="0071543E" w:rsidP="0071543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Style w:val="CheckBoxChar"/>
                <w:color w:val="auto"/>
                <w:szCs w:val="16"/>
                <w:lang w:val="es-HN"/>
              </w:rPr>
            </w:pPr>
            <w:r w:rsidRPr="00C05177">
              <w:rPr>
                <w:rStyle w:val="CheckBoxChar"/>
                <w:color w:val="auto"/>
                <w:szCs w:val="16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05177">
              <w:rPr>
                <w:rStyle w:val="CheckBoxChar"/>
                <w:color w:val="auto"/>
                <w:szCs w:val="16"/>
                <w:lang w:val="es-HN"/>
              </w:rPr>
              <w:instrText xml:space="preserve"> FORMCHECKBOX </w:instrText>
            </w:r>
            <w:r w:rsidR="0049067C">
              <w:rPr>
                <w:rStyle w:val="CheckBoxChar"/>
                <w:color w:val="auto"/>
                <w:szCs w:val="16"/>
              </w:rPr>
            </w:r>
            <w:r w:rsidR="0049067C">
              <w:rPr>
                <w:rStyle w:val="CheckBoxChar"/>
                <w:color w:val="auto"/>
                <w:szCs w:val="16"/>
              </w:rPr>
              <w:fldChar w:fldCharType="separate"/>
            </w:r>
            <w:r w:rsidRPr="00C05177">
              <w:rPr>
                <w:rStyle w:val="CheckBoxChar"/>
                <w:color w:val="auto"/>
                <w:szCs w:val="16"/>
              </w:rPr>
              <w:fldChar w:fldCharType="end"/>
            </w:r>
            <w:r w:rsidRPr="00C05177">
              <w:rPr>
                <w:rStyle w:val="CheckBoxChar"/>
                <w:color w:val="auto"/>
                <w:szCs w:val="16"/>
                <w:lang w:val="es-HN"/>
              </w:rPr>
              <w:t xml:space="preserve"> </w:t>
            </w:r>
            <w:r>
              <w:rPr>
                <w:rStyle w:val="CheckBoxChar"/>
                <w:color w:val="auto"/>
                <w:szCs w:val="16"/>
                <w:lang w:val="es-HN"/>
              </w:rPr>
              <w:t>Recibo TGR 1 por la cantidad de Lps.200 en la casilla 12121.</w:t>
            </w:r>
          </w:p>
          <w:p w14:paraId="2D24AF47" w14:textId="77777777" w:rsidR="0071543E" w:rsidRPr="005C63BB" w:rsidRDefault="0071543E" w:rsidP="0071543E">
            <w:pPr>
              <w:rPr>
                <w:lang w:val="es-HN"/>
              </w:rPr>
            </w:pPr>
          </w:p>
        </w:tc>
        <w:tc>
          <w:tcPr>
            <w:tcW w:w="1009" w:type="dxa"/>
          </w:tcPr>
          <w:p w14:paraId="736507A3" w14:textId="77777777" w:rsidR="0071543E" w:rsidRPr="00C05177" w:rsidRDefault="0071543E" w:rsidP="0071543E">
            <w:pPr>
              <w:pStyle w:val="Text"/>
              <w:rPr>
                <w:b/>
                <w:lang w:val="es-HN"/>
              </w:rPr>
            </w:pPr>
          </w:p>
        </w:tc>
        <w:tc>
          <w:tcPr>
            <w:tcW w:w="5423" w:type="dxa"/>
            <w:gridSpan w:val="3"/>
          </w:tcPr>
          <w:p w14:paraId="05E2F80C" w14:textId="77777777" w:rsidR="0071543E" w:rsidRPr="003F789C" w:rsidRDefault="0071543E" w:rsidP="0071543E">
            <w:pPr>
              <w:spacing w:after="200"/>
              <w:jc w:val="both"/>
              <w:rPr>
                <w:rStyle w:val="CheckBoxChar"/>
                <w:b/>
                <w:color w:val="auto"/>
                <w:szCs w:val="16"/>
                <w:lang w:val="es-HN"/>
              </w:rPr>
            </w:pPr>
          </w:p>
          <w:p w14:paraId="6F529356" w14:textId="77777777" w:rsidR="0071543E" w:rsidRPr="005C63BB" w:rsidRDefault="0071543E" w:rsidP="0071543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es-HN"/>
              </w:rPr>
            </w:pPr>
          </w:p>
          <w:p w14:paraId="4DEB462C" w14:textId="77777777" w:rsidR="0071543E" w:rsidRPr="00C05177" w:rsidRDefault="0071543E" w:rsidP="0071543E">
            <w:pPr>
              <w:spacing w:line="360" w:lineRule="auto"/>
              <w:rPr>
                <w:lang w:val="es-ES"/>
              </w:rPr>
            </w:pPr>
            <w:r w:rsidRPr="00C05177">
              <w:rPr>
                <w:rStyle w:val="CheckBoxChar"/>
                <w:color w:val="auto"/>
                <w:szCs w:val="16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05177">
              <w:rPr>
                <w:rStyle w:val="CheckBoxChar"/>
                <w:color w:val="auto"/>
                <w:szCs w:val="16"/>
                <w:lang w:val="es-HN"/>
              </w:rPr>
              <w:instrText xml:space="preserve"> FORMCHECKBOX </w:instrText>
            </w:r>
            <w:r w:rsidR="0049067C">
              <w:rPr>
                <w:rStyle w:val="CheckBoxChar"/>
                <w:color w:val="auto"/>
                <w:szCs w:val="16"/>
              </w:rPr>
            </w:r>
            <w:r w:rsidR="0049067C">
              <w:rPr>
                <w:rStyle w:val="CheckBoxChar"/>
                <w:color w:val="auto"/>
                <w:szCs w:val="16"/>
              </w:rPr>
              <w:fldChar w:fldCharType="separate"/>
            </w:r>
            <w:r w:rsidRPr="00C05177">
              <w:rPr>
                <w:rStyle w:val="CheckBoxChar"/>
                <w:color w:val="auto"/>
                <w:szCs w:val="16"/>
              </w:rPr>
              <w:fldChar w:fldCharType="end"/>
            </w:r>
            <w:r w:rsidRPr="00C05177">
              <w:rPr>
                <w:rStyle w:val="CheckBoxChar"/>
                <w:color w:val="auto"/>
                <w:szCs w:val="16"/>
                <w:lang w:val="es-HN"/>
              </w:rPr>
              <w:t>  </w:t>
            </w:r>
            <w:r w:rsidRPr="00C05177">
              <w:rPr>
                <w:lang w:val="es-ES"/>
              </w:rPr>
              <w:t>Otros, especificar:_____________________________________</w:t>
            </w:r>
          </w:p>
          <w:p w14:paraId="55EFF09B" w14:textId="77777777" w:rsidR="0071543E" w:rsidRPr="00C05177" w:rsidRDefault="0071543E" w:rsidP="0071543E">
            <w:pPr>
              <w:pStyle w:val="Text"/>
              <w:rPr>
                <w:lang w:val="es-HN"/>
              </w:rPr>
            </w:pPr>
          </w:p>
        </w:tc>
        <w:tc>
          <w:tcPr>
            <w:tcW w:w="716" w:type="dxa"/>
          </w:tcPr>
          <w:p w14:paraId="70EE565A" w14:textId="77777777" w:rsidR="0071543E" w:rsidRPr="00C05177" w:rsidRDefault="0071543E" w:rsidP="0071543E">
            <w:pPr>
              <w:pStyle w:val="Text"/>
              <w:rPr>
                <w:lang w:val="es-HN"/>
              </w:rPr>
            </w:pPr>
          </w:p>
        </w:tc>
      </w:tr>
      <w:tr w:rsidR="0071543E" w:rsidRPr="00891F69" w14:paraId="3F2251EB" w14:textId="77777777" w:rsidTr="0071543E">
        <w:trPr>
          <w:trHeight w:val="3478"/>
        </w:trPr>
        <w:tc>
          <w:tcPr>
            <w:tcW w:w="10456" w:type="dxa"/>
            <w:gridSpan w:val="6"/>
          </w:tcPr>
          <w:p w14:paraId="2C68A038" w14:textId="77777777" w:rsidR="0071543E" w:rsidRDefault="0071543E" w:rsidP="0071543E">
            <w:pPr>
              <w:rPr>
                <w:b/>
                <w:lang w:val="es-HN"/>
              </w:rPr>
            </w:pPr>
          </w:p>
          <w:p w14:paraId="44D7417D" w14:textId="77777777" w:rsidR="0071543E" w:rsidRDefault="0071543E" w:rsidP="0071543E">
            <w:pPr>
              <w:pStyle w:val="Text"/>
              <w:rPr>
                <w:rStyle w:val="CheckBoxChar"/>
                <w:color w:val="auto"/>
                <w:lang w:val="es-HN"/>
              </w:rPr>
            </w:pPr>
            <w:r>
              <w:rPr>
                <w:b/>
                <w:lang w:val="es-HN"/>
              </w:rPr>
              <w:t>SUSCRITA POR :</w:t>
            </w:r>
            <w:r w:rsidRPr="00855627">
              <w:rPr>
                <w:rStyle w:val="CheckBoxChar"/>
                <w:color w:val="auto"/>
                <w:lang w:val="es-HN"/>
              </w:rPr>
              <w:t xml:space="preserve"> </w:t>
            </w:r>
            <w:r w:rsidRPr="005C1307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1307">
              <w:rPr>
                <w:rStyle w:val="CheckBoxChar"/>
                <w:color w:val="auto"/>
                <w:lang w:val="es-HN"/>
              </w:rPr>
              <w:instrText xml:space="preserve"> FORMCHECKBOX </w:instrText>
            </w:r>
            <w:r w:rsidR="0049067C">
              <w:rPr>
                <w:rStyle w:val="CheckBoxChar"/>
                <w:color w:val="auto"/>
              </w:rPr>
            </w:r>
            <w:r w:rsidR="0049067C">
              <w:rPr>
                <w:rStyle w:val="CheckBoxChar"/>
                <w:color w:val="auto"/>
              </w:rPr>
              <w:fldChar w:fldCharType="separate"/>
            </w:r>
            <w:r w:rsidRPr="005C1307">
              <w:rPr>
                <w:rStyle w:val="CheckBoxChar"/>
                <w:color w:val="auto"/>
              </w:rPr>
              <w:fldChar w:fldCharType="end"/>
            </w:r>
            <w:r>
              <w:rPr>
                <w:rStyle w:val="CheckBoxChar"/>
                <w:color w:val="auto"/>
                <w:lang w:val="es-HN"/>
              </w:rPr>
              <w:t xml:space="preserve"> FUNDACIONES   </w:t>
            </w:r>
            <w:r w:rsidRPr="005C1307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1307">
              <w:rPr>
                <w:rStyle w:val="CheckBoxChar"/>
                <w:color w:val="auto"/>
                <w:lang w:val="es-HN"/>
              </w:rPr>
              <w:instrText xml:space="preserve"> FORMCHECKBOX </w:instrText>
            </w:r>
            <w:r w:rsidR="0049067C">
              <w:rPr>
                <w:rStyle w:val="CheckBoxChar"/>
                <w:color w:val="auto"/>
              </w:rPr>
            </w:r>
            <w:r w:rsidR="0049067C">
              <w:rPr>
                <w:rStyle w:val="CheckBoxChar"/>
                <w:color w:val="auto"/>
              </w:rPr>
              <w:fldChar w:fldCharType="separate"/>
            </w:r>
            <w:r w:rsidRPr="005C1307">
              <w:rPr>
                <w:rStyle w:val="CheckBoxChar"/>
                <w:color w:val="auto"/>
              </w:rPr>
              <w:fldChar w:fldCharType="end"/>
            </w:r>
            <w:r>
              <w:rPr>
                <w:rStyle w:val="CheckBoxChar"/>
                <w:color w:val="auto"/>
                <w:lang w:val="es-HN"/>
              </w:rPr>
              <w:t xml:space="preserve">ONGD     </w:t>
            </w:r>
          </w:p>
          <w:p w14:paraId="10F82B49" w14:textId="77777777" w:rsidR="0071543E" w:rsidRDefault="0071543E" w:rsidP="0071543E">
            <w:pPr>
              <w:pStyle w:val="Text"/>
              <w:rPr>
                <w:rStyle w:val="CheckBoxChar"/>
                <w:color w:val="auto"/>
                <w:lang w:val="es-HN"/>
              </w:rPr>
            </w:pPr>
          </w:p>
          <w:p w14:paraId="1BA13EF4" w14:textId="77777777" w:rsidR="0071543E" w:rsidRDefault="0071543E" w:rsidP="0071543E">
            <w:pPr>
              <w:pStyle w:val="Text"/>
              <w:numPr>
                <w:ilvl w:val="0"/>
                <w:numId w:val="5"/>
              </w:numPr>
              <w:rPr>
                <w:rStyle w:val="CheckBoxChar"/>
                <w:color w:val="auto"/>
                <w:lang w:val="es-HN"/>
              </w:rPr>
            </w:pPr>
            <w:r>
              <w:rPr>
                <w:rStyle w:val="CheckBoxChar"/>
                <w:color w:val="auto"/>
                <w:lang w:val="es-HN"/>
              </w:rPr>
              <w:t>PAIS DE ORIGEN DE LA ORGANIZACIÓN__________________________________</w:t>
            </w:r>
          </w:p>
          <w:p w14:paraId="13F8C94C" w14:textId="77777777" w:rsidR="0071543E" w:rsidRDefault="0071543E" w:rsidP="0071543E">
            <w:pPr>
              <w:pStyle w:val="Text"/>
              <w:numPr>
                <w:ilvl w:val="0"/>
                <w:numId w:val="5"/>
              </w:numPr>
              <w:rPr>
                <w:rStyle w:val="CheckBoxChar"/>
                <w:color w:val="auto"/>
                <w:lang w:val="es-HN"/>
              </w:rPr>
            </w:pPr>
            <w:r>
              <w:rPr>
                <w:rStyle w:val="CheckBoxChar"/>
                <w:color w:val="auto"/>
                <w:lang w:val="es-HN"/>
              </w:rPr>
              <w:t>AÑO DE CONSTITUCIÓN:___________</w:t>
            </w:r>
          </w:p>
          <w:p w14:paraId="4A4F13FE" w14:textId="77777777" w:rsidR="0071543E" w:rsidRDefault="0071543E" w:rsidP="0071543E">
            <w:pPr>
              <w:pStyle w:val="Text"/>
              <w:numPr>
                <w:ilvl w:val="0"/>
                <w:numId w:val="5"/>
              </w:numPr>
              <w:rPr>
                <w:rStyle w:val="CheckBoxChar"/>
                <w:color w:val="auto"/>
                <w:lang w:val="es-HN"/>
              </w:rPr>
            </w:pPr>
            <w:r>
              <w:rPr>
                <w:rStyle w:val="CheckBoxChar"/>
                <w:color w:val="auto"/>
                <w:lang w:val="es-HN"/>
              </w:rPr>
              <w:t>AUTORIDAD EXTRANJERA AUTORIZANTE:_____________________________________</w:t>
            </w:r>
          </w:p>
          <w:p w14:paraId="56BED7A1" w14:textId="77777777" w:rsidR="0071543E" w:rsidRDefault="0071543E" w:rsidP="0071543E">
            <w:pPr>
              <w:pStyle w:val="Prrafodelista"/>
              <w:numPr>
                <w:ilvl w:val="0"/>
                <w:numId w:val="5"/>
              </w:numPr>
              <w:rPr>
                <w:rStyle w:val="CheckBoxChar"/>
                <w:color w:val="auto"/>
                <w:lang w:val="es-HN"/>
              </w:rPr>
            </w:pPr>
            <w:r w:rsidRPr="006F5EBB">
              <w:rPr>
                <w:rStyle w:val="CheckBoxChar"/>
                <w:color w:val="auto"/>
                <w:lang w:val="es-HN"/>
              </w:rPr>
              <w:t xml:space="preserve">PAÍSES EN LOS QUE OPERA: </w:t>
            </w:r>
            <w:r>
              <w:rPr>
                <w:rStyle w:val="CheckBoxChar"/>
                <w:color w:val="auto"/>
                <w:lang w:val="es-HN"/>
              </w:rPr>
              <w:t>___________________________________</w:t>
            </w:r>
          </w:p>
          <w:p w14:paraId="72632BF4" w14:textId="77777777" w:rsidR="0071543E" w:rsidRDefault="0071543E" w:rsidP="0071543E">
            <w:pPr>
              <w:pStyle w:val="Prrafodelista"/>
              <w:rPr>
                <w:rStyle w:val="CheckBoxChar"/>
                <w:color w:val="auto"/>
                <w:lang w:val="es-HN"/>
              </w:rPr>
            </w:pPr>
            <w:r w:rsidRPr="006F5EBB">
              <w:rPr>
                <w:rStyle w:val="CheckBoxChar"/>
                <w:color w:val="auto"/>
                <w:lang w:val="es-HN"/>
              </w:rPr>
              <w:t xml:space="preserve"> </w:t>
            </w:r>
          </w:p>
          <w:p w14:paraId="619A2221" w14:textId="77777777" w:rsidR="0071543E" w:rsidRDefault="0071543E" w:rsidP="0071543E">
            <w:pPr>
              <w:pStyle w:val="Prrafodelista"/>
              <w:numPr>
                <w:ilvl w:val="0"/>
                <w:numId w:val="5"/>
              </w:numPr>
              <w:rPr>
                <w:rStyle w:val="CheckBoxChar"/>
                <w:color w:val="auto"/>
                <w:lang w:val="es-HN"/>
              </w:rPr>
            </w:pPr>
            <w:r>
              <w:rPr>
                <w:rStyle w:val="CheckBoxChar"/>
                <w:color w:val="auto"/>
                <w:lang w:val="es-HN"/>
              </w:rPr>
              <w:t xml:space="preserve">MONTO TOTAL DEL CONVENIO: </w:t>
            </w:r>
            <w:r w:rsidRPr="00E51F9F">
              <w:rPr>
                <w:rStyle w:val="CheckBoxChar"/>
                <w:color w:val="auto"/>
                <w:lang w:val="es-HN"/>
              </w:rPr>
              <w:t xml:space="preserve"> ______________________________</w:t>
            </w:r>
          </w:p>
          <w:p w14:paraId="711C3ACE" w14:textId="77777777" w:rsidR="0071543E" w:rsidRPr="00E51F9F" w:rsidRDefault="0071543E" w:rsidP="0071543E">
            <w:pPr>
              <w:pStyle w:val="Prrafodelista"/>
              <w:rPr>
                <w:rStyle w:val="CheckBoxChar"/>
                <w:color w:val="auto"/>
                <w:lang w:val="es-HN"/>
              </w:rPr>
            </w:pPr>
          </w:p>
          <w:p w14:paraId="6308E379" w14:textId="77777777" w:rsidR="0071543E" w:rsidRPr="00E51F9F" w:rsidRDefault="0071543E" w:rsidP="0071543E">
            <w:pPr>
              <w:pStyle w:val="Prrafodelista"/>
              <w:numPr>
                <w:ilvl w:val="0"/>
                <w:numId w:val="5"/>
              </w:numPr>
              <w:rPr>
                <w:rStyle w:val="CheckBoxChar"/>
                <w:color w:val="auto"/>
                <w:lang w:val="es-HN"/>
              </w:rPr>
            </w:pPr>
            <w:r>
              <w:rPr>
                <w:rStyle w:val="CheckBoxChar"/>
                <w:color w:val="auto"/>
                <w:lang w:val="es-HN"/>
              </w:rPr>
              <w:t xml:space="preserve">MONTO QUE SE PROCEDERA A DESEMBOLSAR EN EL PRESENTE CONVENIO: </w:t>
            </w:r>
            <w:r w:rsidRPr="00E51F9F">
              <w:rPr>
                <w:rStyle w:val="CheckBoxChar"/>
                <w:color w:val="auto"/>
                <w:lang w:val="es-HN"/>
              </w:rPr>
              <w:t xml:space="preserve"> ______________________________</w:t>
            </w:r>
          </w:p>
          <w:p w14:paraId="670B95DC" w14:textId="77777777" w:rsidR="0071543E" w:rsidRPr="005C63BB" w:rsidRDefault="0071543E" w:rsidP="0071543E">
            <w:pPr>
              <w:pStyle w:val="Prrafodelista"/>
              <w:rPr>
                <w:rStyle w:val="CheckBoxChar"/>
                <w:color w:val="auto"/>
                <w:lang w:val="es-HN"/>
              </w:rPr>
            </w:pPr>
          </w:p>
          <w:p w14:paraId="42811142" w14:textId="77777777" w:rsidR="0071543E" w:rsidRPr="006F5EBB" w:rsidRDefault="0071543E" w:rsidP="0071543E">
            <w:pPr>
              <w:pStyle w:val="Prrafodelista"/>
              <w:numPr>
                <w:ilvl w:val="0"/>
                <w:numId w:val="5"/>
              </w:numPr>
              <w:rPr>
                <w:rStyle w:val="CheckBoxChar"/>
                <w:color w:val="auto"/>
                <w:lang w:val="es-HN"/>
              </w:rPr>
            </w:pPr>
            <w:r>
              <w:rPr>
                <w:rStyle w:val="CheckBoxChar"/>
                <w:color w:val="auto"/>
                <w:lang w:val="es-HN"/>
              </w:rPr>
              <w:t>LUGAR DE EJECUCIÓN : ________________________________</w:t>
            </w:r>
          </w:p>
          <w:p w14:paraId="6C7FDFE0" w14:textId="77777777" w:rsidR="0071543E" w:rsidRDefault="0071543E" w:rsidP="0071543E">
            <w:pPr>
              <w:rPr>
                <w:rStyle w:val="CheckBoxChar"/>
                <w:color w:val="auto"/>
                <w:lang w:val="es-HN"/>
              </w:rPr>
            </w:pPr>
          </w:p>
          <w:p w14:paraId="00BC787C" w14:textId="77777777" w:rsidR="0071543E" w:rsidRDefault="0071543E" w:rsidP="0071543E">
            <w:pPr>
              <w:rPr>
                <w:rStyle w:val="CheckBoxChar"/>
                <w:color w:val="auto"/>
                <w:lang w:val="es-HN"/>
              </w:rPr>
            </w:pPr>
          </w:p>
          <w:p w14:paraId="5966D3EF" w14:textId="77777777" w:rsidR="0071543E" w:rsidRDefault="0071543E" w:rsidP="0071543E">
            <w:pPr>
              <w:rPr>
                <w:rStyle w:val="CheckBoxChar"/>
                <w:color w:val="auto"/>
                <w:lang w:val="es-HN"/>
              </w:rPr>
            </w:pPr>
          </w:p>
          <w:p w14:paraId="58DD5C14" w14:textId="77777777" w:rsidR="0071543E" w:rsidRPr="00C05177" w:rsidRDefault="0071543E" w:rsidP="0071543E">
            <w:pPr>
              <w:pStyle w:val="Text"/>
              <w:rPr>
                <w:b/>
                <w:lang w:val="es-HN"/>
              </w:rPr>
            </w:pPr>
          </w:p>
        </w:tc>
      </w:tr>
    </w:tbl>
    <w:p w14:paraId="793EFF53" w14:textId="79E353D8" w:rsidR="000B79A4" w:rsidRPr="0071543E" w:rsidRDefault="000B79A4" w:rsidP="0071543E">
      <w:pPr>
        <w:jc w:val="both"/>
        <w:rPr>
          <w:b/>
          <w:sz w:val="20"/>
          <w:szCs w:val="20"/>
          <w:lang w:val="es-ES"/>
        </w:rPr>
      </w:pPr>
    </w:p>
    <w:p w14:paraId="00D61D06" w14:textId="77777777" w:rsidR="003463D0" w:rsidRPr="00C05177" w:rsidRDefault="003463D0" w:rsidP="005C63BB">
      <w:pPr>
        <w:spacing w:line="360" w:lineRule="auto"/>
        <w:jc w:val="both"/>
        <w:rPr>
          <w:b/>
          <w:lang w:val="es-HN"/>
        </w:rPr>
      </w:pPr>
    </w:p>
    <w:tbl>
      <w:tblPr>
        <w:tblStyle w:val="Tablabsica3"/>
        <w:tblW w:w="10080" w:type="dxa"/>
        <w:tblLook w:val="0000" w:firstRow="0" w:lastRow="0" w:firstColumn="0" w:lastColumn="0" w:noHBand="0" w:noVBand="0"/>
      </w:tblPr>
      <w:tblGrid>
        <w:gridCol w:w="10080"/>
      </w:tblGrid>
      <w:tr w:rsidR="00927313" w:rsidRPr="00D01615" w14:paraId="7AF02A08" w14:textId="77777777" w:rsidTr="001634F3">
        <w:trPr>
          <w:trHeight w:val="288"/>
        </w:trPr>
        <w:tc>
          <w:tcPr>
            <w:tcW w:w="10080" w:type="dxa"/>
          </w:tcPr>
          <w:p w14:paraId="31242B0C" w14:textId="77777777" w:rsidR="00927313" w:rsidRPr="00C05177" w:rsidRDefault="003463D0" w:rsidP="00927313">
            <w:pPr>
              <w:jc w:val="center"/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FINALIDAD Y </w:t>
            </w:r>
            <w:r w:rsidR="005C63BB">
              <w:rPr>
                <w:b/>
                <w:lang w:val="es-ES"/>
              </w:rPr>
              <w:t>OBJETIVOS DEL CONVENIO O ACUERDO</w:t>
            </w:r>
          </w:p>
          <w:p w14:paraId="53944A38" w14:textId="77777777" w:rsidR="00927313" w:rsidRPr="00C05177" w:rsidRDefault="00927313" w:rsidP="00927313">
            <w:pPr>
              <w:jc w:val="center"/>
              <w:rPr>
                <w:lang w:val="es-HN"/>
              </w:rPr>
            </w:pPr>
          </w:p>
        </w:tc>
      </w:tr>
      <w:tr w:rsidR="00927313" w:rsidRPr="00D01615" w14:paraId="1B01D3EE" w14:textId="77777777" w:rsidTr="001634F3">
        <w:trPr>
          <w:trHeight w:val="906"/>
        </w:trPr>
        <w:tc>
          <w:tcPr>
            <w:tcW w:w="10080" w:type="dxa"/>
          </w:tcPr>
          <w:p w14:paraId="6A897BC6" w14:textId="77777777" w:rsidR="003463D0" w:rsidRDefault="0096028E" w:rsidP="00927313">
            <w:pPr>
              <w:rPr>
                <w:lang w:val="es-ES"/>
              </w:rPr>
            </w:pPr>
            <w:r>
              <w:rPr>
                <w:lang w:val="es-ES"/>
              </w:rPr>
              <w:t>FINALIDAD Y OBJETIVO DEL CONVENIO O ACUERDO</w:t>
            </w:r>
            <w:r w:rsidR="003463D0">
              <w:rPr>
                <w:lang w:val="es-ES"/>
              </w:rPr>
              <w:t>:</w:t>
            </w:r>
          </w:p>
          <w:p w14:paraId="375E5956" w14:textId="77777777" w:rsidR="003463D0" w:rsidRDefault="003463D0" w:rsidP="00927313">
            <w:pPr>
              <w:rPr>
                <w:lang w:val="es-ES"/>
              </w:rPr>
            </w:pPr>
          </w:p>
          <w:p w14:paraId="3995FC21" w14:textId="77777777" w:rsidR="003463D0" w:rsidRDefault="003463D0" w:rsidP="00927313">
            <w:pPr>
              <w:rPr>
                <w:lang w:val="es-ES"/>
              </w:rPr>
            </w:pPr>
          </w:p>
          <w:p w14:paraId="49F64731" w14:textId="77777777" w:rsidR="003463D0" w:rsidRDefault="003463D0" w:rsidP="00927313">
            <w:pPr>
              <w:rPr>
                <w:lang w:val="es-ES"/>
              </w:rPr>
            </w:pPr>
          </w:p>
          <w:p w14:paraId="08160E67" w14:textId="77777777" w:rsidR="003463D0" w:rsidRDefault="003463D0" w:rsidP="00927313">
            <w:pPr>
              <w:rPr>
                <w:lang w:val="es-ES"/>
              </w:rPr>
            </w:pPr>
          </w:p>
          <w:p w14:paraId="51333299" w14:textId="77777777" w:rsidR="003463D0" w:rsidRDefault="003463D0" w:rsidP="00927313">
            <w:pPr>
              <w:rPr>
                <w:lang w:val="es-ES"/>
              </w:rPr>
            </w:pPr>
          </w:p>
          <w:p w14:paraId="342905BA" w14:textId="77777777" w:rsidR="009D1643" w:rsidRDefault="009D1643" w:rsidP="00927313">
            <w:pPr>
              <w:rPr>
                <w:lang w:val="es-ES"/>
              </w:rPr>
            </w:pPr>
          </w:p>
          <w:p w14:paraId="24CD8ADC" w14:textId="77777777" w:rsidR="003463D0" w:rsidRDefault="003463D0" w:rsidP="00927313">
            <w:pPr>
              <w:rPr>
                <w:lang w:val="es-ES"/>
              </w:rPr>
            </w:pPr>
          </w:p>
          <w:p w14:paraId="7C54EF09" w14:textId="77777777" w:rsidR="003463D0" w:rsidRDefault="003463D0" w:rsidP="00927313">
            <w:pPr>
              <w:rPr>
                <w:lang w:val="es-ES"/>
              </w:rPr>
            </w:pPr>
          </w:p>
          <w:p w14:paraId="616339A8" w14:textId="77777777" w:rsidR="003463D0" w:rsidRDefault="003463D0" w:rsidP="00927313">
            <w:pPr>
              <w:rPr>
                <w:lang w:val="es-ES"/>
              </w:rPr>
            </w:pPr>
          </w:p>
          <w:p w14:paraId="36A7D8F1" w14:textId="77777777" w:rsidR="003463D0" w:rsidRDefault="003463D0" w:rsidP="00927313">
            <w:pPr>
              <w:rPr>
                <w:lang w:val="es-ES"/>
              </w:rPr>
            </w:pPr>
          </w:p>
          <w:p w14:paraId="603A7981" w14:textId="77777777" w:rsidR="003463D0" w:rsidRDefault="003463D0" w:rsidP="00927313">
            <w:pPr>
              <w:rPr>
                <w:lang w:val="es-ES"/>
              </w:rPr>
            </w:pPr>
          </w:p>
          <w:p w14:paraId="3E542F8B" w14:textId="77777777" w:rsidR="006F5EBB" w:rsidRDefault="006F5EBB" w:rsidP="00927313">
            <w:pPr>
              <w:rPr>
                <w:lang w:val="es-ES"/>
              </w:rPr>
            </w:pPr>
          </w:p>
          <w:p w14:paraId="3EB0ADA1" w14:textId="77777777" w:rsidR="00927313" w:rsidRPr="00C05177" w:rsidRDefault="00927313" w:rsidP="00927313">
            <w:pPr>
              <w:rPr>
                <w:lang w:val="es-HN"/>
              </w:rPr>
            </w:pPr>
          </w:p>
        </w:tc>
      </w:tr>
    </w:tbl>
    <w:p w14:paraId="302C0E27" w14:textId="77777777" w:rsidR="009B4C42" w:rsidRPr="00C05177" w:rsidRDefault="009B4C42">
      <w:pPr>
        <w:rPr>
          <w:lang w:val="es-HN"/>
        </w:rPr>
      </w:pPr>
    </w:p>
    <w:p w14:paraId="2527CCF4" w14:textId="77777777" w:rsidR="009B4C42" w:rsidRPr="00C05177" w:rsidRDefault="009B4C42">
      <w:pPr>
        <w:rPr>
          <w:lang w:val="es-HN"/>
        </w:rPr>
      </w:pPr>
    </w:p>
    <w:p w14:paraId="02EE7DDE" w14:textId="77777777" w:rsidR="009D1643" w:rsidRDefault="009D1643">
      <w:pPr>
        <w:rPr>
          <w:lang w:val="es-HN"/>
        </w:rPr>
      </w:pPr>
    </w:p>
    <w:tbl>
      <w:tblPr>
        <w:tblStyle w:val="Tablabsica3"/>
        <w:tblW w:w="10080" w:type="dxa"/>
        <w:tblLook w:val="0000" w:firstRow="0" w:lastRow="0" w:firstColumn="0" w:lastColumn="0" w:noHBand="0" w:noVBand="0"/>
      </w:tblPr>
      <w:tblGrid>
        <w:gridCol w:w="10080"/>
      </w:tblGrid>
      <w:tr w:rsidR="005B4B44" w:rsidRPr="00C05177" w14:paraId="5DFF03B0" w14:textId="77777777" w:rsidTr="001634F3">
        <w:trPr>
          <w:trHeight w:val="288"/>
        </w:trPr>
        <w:tc>
          <w:tcPr>
            <w:tcW w:w="10080" w:type="dxa"/>
          </w:tcPr>
          <w:p w14:paraId="125F5D3B" w14:textId="77777777" w:rsidR="007655B4" w:rsidRPr="00BB7111" w:rsidRDefault="007655B4" w:rsidP="005C63BB">
            <w:pPr>
              <w:pStyle w:val="Ttulo2"/>
              <w:jc w:val="center"/>
              <w:outlineLvl w:val="1"/>
              <w:rPr>
                <w:sz w:val="16"/>
                <w:szCs w:val="16"/>
                <w:lang w:val="es-HN"/>
              </w:rPr>
            </w:pPr>
          </w:p>
          <w:p w14:paraId="6F886106" w14:textId="77777777" w:rsidR="005B4B44" w:rsidRPr="00C05177" w:rsidRDefault="005B4B44" w:rsidP="005C63BB">
            <w:pPr>
              <w:pStyle w:val="Ttulo2"/>
              <w:jc w:val="center"/>
              <w:outlineLvl w:val="1"/>
              <w:rPr>
                <w:sz w:val="16"/>
                <w:szCs w:val="16"/>
              </w:rPr>
            </w:pPr>
            <w:r w:rsidRPr="00C05177">
              <w:rPr>
                <w:sz w:val="16"/>
                <w:szCs w:val="16"/>
              </w:rPr>
              <w:t>FUNDAMENTOS DE DERECHO</w:t>
            </w:r>
          </w:p>
        </w:tc>
      </w:tr>
      <w:tr w:rsidR="005B4B44" w:rsidRPr="00D01615" w14:paraId="4E7AF6BE" w14:textId="77777777" w:rsidTr="001634F3">
        <w:trPr>
          <w:trHeight w:val="906"/>
        </w:trPr>
        <w:tc>
          <w:tcPr>
            <w:tcW w:w="10080" w:type="dxa"/>
          </w:tcPr>
          <w:p w14:paraId="1B3D4EFB" w14:textId="0C0ABE2E" w:rsidR="005B4B44" w:rsidRPr="00C05177" w:rsidRDefault="005B4B44" w:rsidP="005C63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bCs/>
                <w:lang w:val="es-HN"/>
              </w:rPr>
            </w:pPr>
            <w:r w:rsidRPr="00C05177">
              <w:rPr>
                <w:lang w:val="es-HN"/>
              </w:rPr>
              <w:t xml:space="preserve"> </w:t>
            </w:r>
            <w:r w:rsidR="007F3BC1" w:rsidRPr="00C05177">
              <w:rPr>
                <w:lang w:val="es-ES"/>
              </w:rPr>
              <w:t xml:space="preserve">Fundamento la presente solicitud en los </w:t>
            </w:r>
            <w:r w:rsidR="00D01615" w:rsidRPr="00C05177">
              <w:rPr>
                <w:lang w:val="es-ES"/>
              </w:rPr>
              <w:t xml:space="preserve">artículos </w:t>
            </w:r>
            <w:r w:rsidR="00D01615">
              <w:rPr>
                <w:lang w:val="es-ES"/>
              </w:rPr>
              <w:t>80</w:t>
            </w:r>
            <w:r w:rsidR="007F3BC1" w:rsidRPr="00C05177">
              <w:rPr>
                <w:lang w:val="es-ES"/>
              </w:rPr>
              <w:t xml:space="preserve"> de la Constitución de la República; 56, 60, 61, 62 de la Ley de Procedimient</w:t>
            </w:r>
            <w:r w:rsidR="00614AC8">
              <w:rPr>
                <w:lang w:val="es-ES"/>
              </w:rPr>
              <w:t>o Administrativo; 1,2, 3, 4, 5, 10 y 11</w:t>
            </w:r>
            <w:r w:rsidR="007F3BC1" w:rsidRPr="00C05177">
              <w:rPr>
                <w:lang w:val="es-ES"/>
              </w:rPr>
              <w:t xml:space="preserve"> de la Ley de Fomento Para Las Organizaciones No Gubernamental de Desarrollo (O</w:t>
            </w:r>
            <w:r w:rsidR="0096028E">
              <w:rPr>
                <w:lang w:val="es-ES"/>
              </w:rPr>
              <w:t>NGD) 14</w:t>
            </w:r>
            <w:r w:rsidR="007F3BC1" w:rsidRPr="00C05177">
              <w:rPr>
                <w:lang w:val="es-ES"/>
              </w:rPr>
              <w:t xml:space="preserve"> del Reglamento de la Ley de </w:t>
            </w:r>
            <w:r w:rsidR="00D01615" w:rsidRPr="00C05177">
              <w:rPr>
                <w:lang w:val="es-ES"/>
              </w:rPr>
              <w:t>ONGD y</w:t>
            </w:r>
            <w:r w:rsidR="007F3BC1" w:rsidRPr="00C05177">
              <w:rPr>
                <w:lang w:val="es-ES"/>
              </w:rPr>
              <w:t xml:space="preserve"> demás  aplicables de la legislación Hondureña vigente.</w:t>
            </w:r>
          </w:p>
          <w:p w14:paraId="1A0BB712" w14:textId="77777777" w:rsidR="005B4B44" w:rsidRPr="00C05177" w:rsidRDefault="005B4B44" w:rsidP="005C63BB">
            <w:pPr>
              <w:pStyle w:val="RequirementsList"/>
              <w:numPr>
                <w:ilvl w:val="0"/>
                <w:numId w:val="0"/>
              </w:numPr>
              <w:ind w:left="288" w:hanging="288"/>
              <w:rPr>
                <w:lang w:val="es-HN"/>
              </w:rPr>
            </w:pPr>
          </w:p>
        </w:tc>
      </w:tr>
      <w:tr w:rsidR="005B4B44" w:rsidRPr="00C05177" w14:paraId="0E2F214F" w14:textId="77777777" w:rsidTr="001634F3">
        <w:trPr>
          <w:trHeight w:val="288"/>
        </w:trPr>
        <w:tc>
          <w:tcPr>
            <w:tcW w:w="10080" w:type="dxa"/>
          </w:tcPr>
          <w:p w14:paraId="5E58C29E" w14:textId="77777777" w:rsidR="005B4B44" w:rsidRPr="00C05177" w:rsidRDefault="005B4B44" w:rsidP="005C63BB">
            <w:pPr>
              <w:pStyle w:val="Ttulo2"/>
              <w:jc w:val="center"/>
              <w:outlineLvl w:val="1"/>
              <w:rPr>
                <w:sz w:val="16"/>
                <w:szCs w:val="16"/>
              </w:rPr>
            </w:pPr>
            <w:r w:rsidRPr="00C05177">
              <w:rPr>
                <w:sz w:val="16"/>
                <w:szCs w:val="16"/>
              </w:rPr>
              <w:t>PETICIÓN</w:t>
            </w:r>
          </w:p>
        </w:tc>
      </w:tr>
      <w:tr w:rsidR="005B4B44" w:rsidRPr="00C05177" w14:paraId="07A702F1" w14:textId="77777777" w:rsidTr="001634F3">
        <w:trPr>
          <w:trHeight w:val="1096"/>
        </w:trPr>
        <w:tc>
          <w:tcPr>
            <w:tcW w:w="10080" w:type="dxa"/>
          </w:tcPr>
          <w:p w14:paraId="411D9B7B" w14:textId="77C68965" w:rsidR="00C05177" w:rsidRPr="00C05177" w:rsidRDefault="005B4B44" w:rsidP="00C05177">
            <w:pPr>
              <w:spacing w:line="360" w:lineRule="auto"/>
              <w:jc w:val="both"/>
              <w:rPr>
                <w:lang w:val="es-ES"/>
              </w:rPr>
            </w:pPr>
            <w:r w:rsidRPr="00C05177">
              <w:rPr>
                <w:lang w:val="es-ES"/>
              </w:rPr>
              <w:t xml:space="preserve">Al señor Secretario de Estado </w:t>
            </w:r>
            <w:r w:rsidR="00D01615">
              <w:rPr>
                <w:lang w:val="es-ES"/>
              </w:rPr>
              <w:t xml:space="preserve">en los Despachos de Gobernación, Justicia y Descentralización </w:t>
            </w:r>
            <w:r w:rsidRPr="00C05177">
              <w:rPr>
                <w:lang w:val="es-ES"/>
              </w:rPr>
              <w:t xml:space="preserve">pido: </w:t>
            </w:r>
            <w:r w:rsidR="00C05177" w:rsidRPr="00C05177">
              <w:rPr>
                <w:lang w:val="es-ES"/>
              </w:rPr>
              <w:t xml:space="preserve">Admitir la presente solicitud junto con los documentos que se acompañan, darle el trámite  que conforme a ley corresponde y emitir la </w:t>
            </w:r>
            <w:r w:rsidR="0096028E">
              <w:rPr>
                <w:lang w:val="es-ES"/>
              </w:rPr>
              <w:t>Certificación de Inscripción correspondiente</w:t>
            </w:r>
            <w:r w:rsidR="00C05177" w:rsidRPr="00C05177">
              <w:rPr>
                <w:lang w:val="es-ES"/>
              </w:rPr>
              <w:t>.</w:t>
            </w:r>
          </w:p>
          <w:p w14:paraId="27E297F9" w14:textId="77777777" w:rsidR="005B4B44" w:rsidRDefault="005B4B44" w:rsidP="005C63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es-ES"/>
              </w:rPr>
            </w:pPr>
          </w:p>
          <w:p w14:paraId="3AED0094" w14:textId="77777777" w:rsidR="007655B4" w:rsidRPr="00C05177" w:rsidRDefault="007655B4" w:rsidP="005C63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es-HN"/>
              </w:rPr>
            </w:pPr>
          </w:p>
          <w:p w14:paraId="313BEE6E" w14:textId="77777777" w:rsidR="007655B4" w:rsidRPr="00C05177" w:rsidRDefault="007655B4" w:rsidP="0025073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es-HN"/>
              </w:rPr>
            </w:pPr>
            <w:r w:rsidRPr="00C05177">
              <w:rPr>
                <w:lang w:val="es-HN"/>
              </w:rPr>
              <w:t>Fecha :_______________________________________________</w:t>
            </w:r>
          </w:p>
          <w:p w14:paraId="6336C26F" w14:textId="77777777" w:rsidR="007655B4" w:rsidRDefault="007655B4" w:rsidP="0025073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es-HN"/>
              </w:rPr>
            </w:pPr>
          </w:p>
          <w:p w14:paraId="46CDF94F" w14:textId="77777777" w:rsidR="00250739" w:rsidRPr="00C05177" w:rsidRDefault="00250739" w:rsidP="0025073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es-HN"/>
              </w:rPr>
            </w:pPr>
          </w:p>
          <w:p w14:paraId="66E2357F" w14:textId="77777777" w:rsidR="001634F3" w:rsidRPr="00C05177" w:rsidRDefault="001634F3" w:rsidP="0025073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es-HN"/>
              </w:rPr>
            </w:pPr>
          </w:p>
          <w:p w14:paraId="0F2B3543" w14:textId="77777777" w:rsidR="005B4B44" w:rsidRPr="00C05177" w:rsidRDefault="0096028E" w:rsidP="00D66D4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lang w:val="es-HN"/>
              </w:rPr>
            </w:pPr>
            <w:r>
              <w:rPr>
                <w:lang w:val="es-HN"/>
              </w:rPr>
              <w:t xml:space="preserve">Firma </w:t>
            </w:r>
            <w:r w:rsidR="007655B4" w:rsidRPr="00C05177">
              <w:rPr>
                <w:lang w:val="es-HN"/>
              </w:rPr>
              <w:t>____________________________________________</w:t>
            </w:r>
          </w:p>
        </w:tc>
      </w:tr>
    </w:tbl>
    <w:p w14:paraId="2D28827C" w14:textId="77777777" w:rsidR="00927313" w:rsidRDefault="00927313">
      <w:pPr>
        <w:rPr>
          <w:lang w:val="es-HN"/>
        </w:rPr>
      </w:pPr>
    </w:p>
    <w:sectPr w:rsidR="00927313" w:rsidSect="007F7B56">
      <w:pgSz w:w="12242" w:h="19442" w:code="190"/>
      <w:pgMar w:top="1077" w:right="720" w:bottom="1077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EDEF37" w14:textId="77777777" w:rsidR="0049067C" w:rsidRDefault="0049067C" w:rsidP="0098121B">
      <w:r>
        <w:separator/>
      </w:r>
    </w:p>
  </w:endnote>
  <w:endnote w:type="continuationSeparator" w:id="0">
    <w:p w14:paraId="61B1A0E9" w14:textId="77777777" w:rsidR="0049067C" w:rsidRDefault="0049067C" w:rsidP="009812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82087D" w14:textId="77777777" w:rsidR="0049067C" w:rsidRDefault="0049067C" w:rsidP="0098121B">
      <w:r>
        <w:separator/>
      </w:r>
    </w:p>
  </w:footnote>
  <w:footnote w:type="continuationSeparator" w:id="0">
    <w:p w14:paraId="63C4D0E3" w14:textId="77777777" w:rsidR="0049067C" w:rsidRDefault="0049067C" w:rsidP="009812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4032FD"/>
    <w:multiLevelType w:val="hybridMultilevel"/>
    <w:tmpl w:val="863AE912"/>
    <w:lvl w:ilvl="0" w:tplc="D4E4DF70">
      <w:start w:val="1"/>
      <w:numFmt w:val="bullet"/>
      <w:pStyle w:val="RequirementsList"/>
      <w:lvlText w:val=""/>
      <w:lvlJc w:val="left"/>
      <w:pPr>
        <w:tabs>
          <w:tab w:val="num" w:pos="29"/>
        </w:tabs>
        <w:ind w:left="288" w:hanging="288"/>
      </w:pPr>
      <w:rPr>
        <w:rFonts w:ascii="Symbol" w:hAnsi="Symbol" w:hint="default"/>
        <w:b/>
        <w:i w:val="0"/>
        <w:color w:val="808080"/>
        <w:sz w:val="20"/>
        <w:szCs w:val="20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EB17157"/>
    <w:multiLevelType w:val="hybridMultilevel"/>
    <w:tmpl w:val="5EBCE156"/>
    <w:lvl w:ilvl="0" w:tplc="4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9138F7"/>
    <w:multiLevelType w:val="hybridMultilevel"/>
    <w:tmpl w:val="4BFA13D0"/>
    <w:lvl w:ilvl="0" w:tplc="480A000F">
      <w:start w:val="1"/>
      <w:numFmt w:val="decimal"/>
      <w:lvlText w:val="%1."/>
      <w:lvlJc w:val="left"/>
      <w:pPr>
        <w:ind w:left="720" w:hanging="360"/>
      </w:p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AD6A9F"/>
    <w:multiLevelType w:val="hybridMultilevel"/>
    <w:tmpl w:val="0B1ECAFC"/>
    <w:lvl w:ilvl="0" w:tplc="4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121B"/>
    <w:rsid w:val="00024ECB"/>
    <w:rsid w:val="000809F8"/>
    <w:rsid w:val="00096D73"/>
    <w:rsid w:val="000A16BA"/>
    <w:rsid w:val="000B2365"/>
    <w:rsid w:val="000B79A4"/>
    <w:rsid w:val="000C13A0"/>
    <w:rsid w:val="000C3D54"/>
    <w:rsid w:val="000D1F99"/>
    <w:rsid w:val="001057A7"/>
    <w:rsid w:val="00113E97"/>
    <w:rsid w:val="001151FE"/>
    <w:rsid w:val="0012609F"/>
    <w:rsid w:val="0013677D"/>
    <w:rsid w:val="0014221A"/>
    <w:rsid w:val="00152FCB"/>
    <w:rsid w:val="00154F1F"/>
    <w:rsid w:val="001634F3"/>
    <w:rsid w:val="001A4D3C"/>
    <w:rsid w:val="001C54D2"/>
    <w:rsid w:val="001E4828"/>
    <w:rsid w:val="0020343C"/>
    <w:rsid w:val="0021090E"/>
    <w:rsid w:val="00211585"/>
    <w:rsid w:val="002160D2"/>
    <w:rsid w:val="00226170"/>
    <w:rsid w:val="002336ED"/>
    <w:rsid w:val="00234C97"/>
    <w:rsid w:val="002350B4"/>
    <w:rsid w:val="00235A71"/>
    <w:rsid w:val="00250739"/>
    <w:rsid w:val="002758E9"/>
    <w:rsid w:val="002E02FD"/>
    <w:rsid w:val="002E3389"/>
    <w:rsid w:val="002F2842"/>
    <w:rsid w:val="00307B47"/>
    <w:rsid w:val="00322310"/>
    <w:rsid w:val="003463D0"/>
    <w:rsid w:val="003825F9"/>
    <w:rsid w:val="003B6A9E"/>
    <w:rsid w:val="003D6E6F"/>
    <w:rsid w:val="003F789C"/>
    <w:rsid w:val="0040105B"/>
    <w:rsid w:val="004107A4"/>
    <w:rsid w:val="004263CB"/>
    <w:rsid w:val="004376BD"/>
    <w:rsid w:val="004676D1"/>
    <w:rsid w:val="0049067C"/>
    <w:rsid w:val="004908D1"/>
    <w:rsid w:val="004958E4"/>
    <w:rsid w:val="004B40FA"/>
    <w:rsid w:val="004F5425"/>
    <w:rsid w:val="00503C32"/>
    <w:rsid w:val="00534C4C"/>
    <w:rsid w:val="005465E9"/>
    <w:rsid w:val="00585742"/>
    <w:rsid w:val="00594752"/>
    <w:rsid w:val="00594D24"/>
    <w:rsid w:val="00595D89"/>
    <w:rsid w:val="005B4B44"/>
    <w:rsid w:val="005C1307"/>
    <w:rsid w:val="005C63BB"/>
    <w:rsid w:val="005D02AB"/>
    <w:rsid w:val="005E6375"/>
    <w:rsid w:val="00600756"/>
    <w:rsid w:val="00614AC8"/>
    <w:rsid w:val="0063242E"/>
    <w:rsid w:val="00635A3C"/>
    <w:rsid w:val="00643397"/>
    <w:rsid w:val="00685C77"/>
    <w:rsid w:val="00687680"/>
    <w:rsid w:val="0069218C"/>
    <w:rsid w:val="006A44FB"/>
    <w:rsid w:val="006B7111"/>
    <w:rsid w:val="006F2EFD"/>
    <w:rsid w:val="006F5EBB"/>
    <w:rsid w:val="0071543E"/>
    <w:rsid w:val="00746603"/>
    <w:rsid w:val="00747965"/>
    <w:rsid w:val="007655B4"/>
    <w:rsid w:val="007A70DF"/>
    <w:rsid w:val="007F0751"/>
    <w:rsid w:val="007F3BC1"/>
    <w:rsid w:val="007F5CDD"/>
    <w:rsid w:val="007F7B56"/>
    <w:rsid w:val="00830CA1"/>
    <w:rsid w:val="008455D3"/>
    <w:rsid w:val="0084701F"/>
    <w:rsid w:val="008511C2"/>
    <w:rsid w:val="00855627"/>
    <w:rsid w:val="00866984"/>
    <w:rsid w:val="00866ABC"/>
    <w:rsid w:val="00872BD0"/>
    <w:rsid w:val="00883929"/>
    <w:rsid w:val="00891F69"/>
    <w:rsid w:val="00894EC3"/>
    <w:rsid w:val="008F0BF7"/>
    <w:rsid w:val="00910059"/>
    <w:rsid w:val="00913E4B"/>
    <w:rsid w:val="00927313"/>
    <w:rsid w:val="00940A6E"/>
    <w:rsid w:val="00947F79"/>
    <w:rsid w:val="0096028E"/>
    <w:rsid w:val="00961FB2"/>
    <w:rsid w:val="00974F39"/>
    <w:rsid w:val="0098121B"/>
    <w:rsid w:val="00983B67"/>
    <w:rsid w:val="009879C5"/>
    <w:rsid w:val="009915F9"/>
    <w:rsid w:val="009A1C35"/>
    <w:rsid w:val="009B2B8D"/>
    <w:rsid w:val="009B2CFA"/>
    <w:rsid w:val="009B4C42"/>
    <w:rsid w:val="009B6F3A"/>
    <w:rsid w:val="009C7059"/>
    <w:rsid w:val="009D1643"/>
    <w:rsid w:val="00A02048"/>
    <w:rsid w:val="00A40851"/>
    <w:rsid w:val="00A439D1"/>
    <w:rsid w:val="00A92EC1"/>
    <w:rsid w:val="00AC4A94"/>
    <w:rsid w:val="00B30451"/>
    <w:rsid w:val="00B81BC0"/>
    <w:rsid w:val="00B86642"/>
    <w:rsid w:val="00B96E3C"/>
    <w:rsid w:val="00BB7111"/>
    <w:rsid w:val="00BE435A"/>
    <w:rsid w:val="00BF43E5"/>
    <w:rsid w:val="00BF6A1E"/>
    <w:rsid w:val="00BF79EF"/>
    <w:rsid w:val="00C05177"/>
    <w:rsid w:val="00C06BB4"/>
    <w:rsid w:val="00C56F4B"/>
    <w:rsid w:val="00C57C5A"/>
    <w:rsid w:val="00C73105"/>
    <w:rsid w:val="00CA7620"/>
    <w:rsid w:val="00CF7B42"/>
    <w:rsid w:val="00D01615"/>
    <w:rsid w:val="00D1399F"/>
    <w:rsid w:val="00D41B2E"/>
    <w:rsid w:val="00D54B37"/>
    <w:rsid w:val="00D66D44"/>
    <w:rsid w:val="00D83359"/>
    <w:rsid w:val="00D907D7"/>
    <w:rsid w:val="00D946A9"/>
    <w:rsid w:val="00DA0C08"/>
    <w:rsid w:val="00DC0D44"/>
    <w:rsid w:val="00E0084D"/>
    <w:rsid w:val="00E257B8"/>
    <w:rsid w:val="00E51F9F"/>
    <w:rsid w:val="00E7435E"/>
    <w:rsid w:val="00E770C8"/>
    <w:rsid w:val="00EA166A"/>
    <w:rsid w:val="00ED31FB"/>
    <w:rsid w:val="00F12591"/>
    <w:rsid w:val="00F23EDE"/>
    <w:rsid w:val="00F47B0C"/>
    <w:rsid w:val="00F57ACF"/>
    <w:rsid w:val="00F63351"/>
    <w:rsid w:val="00F85FBB"/>
    <w:rsid w:val="00F9040C"/>
    <w:rsid w:val="00F9326C"/>
    <w:rsid w:val="00FA5826"/>
    <w:rsid w:val="00FF3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2054CB0"/>
  <w15:docId w15:val="{C6DAD103-D7EC-4F2F-9909-B960992E1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HN" w:eastAsia="es-H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2609F"/>
    <w:rPr>
      <w:rFonts w:ascii="Tahoma" w:hAnsi="Tahoma" w:cs="Tahoma"/>
      <w:sz w:val="16"/>
      <w:szCs w:val="16"/>
      <w:lang w:val="en-US" w:eastAsia="en-US"/>
    </w:rPr>
  </w:style>
  <w:style w:type="paragraph" w:styleId="Ttulo1">
    <w:name w:val="heading 1"/>
    <w:basedOn w:val="Normal"/>
    <w:next w:val="Normal"/>
    <w:qFormat/>
    <w:rsid w:val="0012609F"/>
    <w:pPr>
      <w:tabs>
        <w:tab w:val="left" w:pos="7185"/>
      </w:tabs>
      <w:spacing w:before="200"/>
      <w:ind w:left="450"/>
      <w:outlineLvl w:val="0"/>
    </w:pPr>
    <w:rPr>
      <w:b/>
      <w:caps/>
      <w:sz w:val="28"/>
      <w:szCs w:val="28"/>
    </w:rPr>
  </w:style>
  <w:style w:type="paragraph" w:styleId="Ttulo2">
    <w:name w:val="heading 2"/>
    <w:basedOn w:val="Normal"/>
    <w:next w:val="Normal"/>
    <w:qFormat/>
    <w:rsid w:val="0012609F"/>
    <w:pPr>
      <w:tabs>
        <w:tab w:val="left" w:pos="7185"/>
      </w:tabs>
      <w:outlineLvl w:val="1"/>
    </w:pPr>
    <w:rPr>
      <w:b/>
      <w:caps/>
      <w:color w:val="000000"/>
      <w:sz w:val="18"/>
      <w:szCs w:val="18"/>
    </w:rPr>
  </w:style>
  <w:style w:type="paragraph" w:styleId="Ttulo3">
    <w:name w:val="heading 3"/>
    <w:basedOn w:val="Normal"/>
    <w:next w:val="Normal"/>
    <w:qFormat/>
    <w:rsid w:val="0012609F"/>
    <w:pPr>
      <w:spacing w:after="200"/>
      <w:ind w:left="450"/>
      <w:outlineLvl w:val="2"/>
    </w:pPr>
    <w:rPr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semiHidden/>
    <w:rsid w:val="0012609F"/>
  </w:style>
  <w:style w:type="paragraph" w:customStyle="1" w:styleId="Italics">
    <w:name w:val="Italics"/>
    <w:basedOn w:val="Normal"/>
    <w:rsid w:val="0012609F"/>
    <w:rPr>
      <w:i/>
      <w:lang w:bidi="en-US"/>
    </w:rPr>
  </w:style>
  <w:style w:type="paragraph" w:customStyle="1" w:styleId="Text">
    <w:name w:val="Text"/>
    <w:basedOn w:val="Normal"/>
    <w:rsid w:val="0012609F"/>
    <w:pPr>
      <w:spacing w:before="100" w:after="100" w:line="288" w:lineRule="auto"/>
    </w:pPr>
    <w:rPr>
      <w:lang w:bidi="en-US"/>
    </w:rPr>
  </w:style>
  <w:style w:type="character" w:customStyle="1" w:styleId="CheckBoxChar">
    <w:name w:val="Check Box Char"/>
    <w:basedOn w:val="Fuentedeprrafopredeter"/>
    <w:locked/>
    <w:rsid w:val="0012609F"/>
    <w:rPr>
      <w:rFonts w:ascii="Tahoma" w:hAnsi="Tahoma" w:cs="Tahoma" w:hint="default"/>
      <w:color w:val="999999"/>
      <w:sz w:val="16"/>
      <w:szCs w:val="24"/>
      <w:lang w:val="en-US" w:eastAsia="en-US" w:bidi="en-US"/>
    </w:rPr>
  </w:style>
  <w:style w:type="paragraph" w:customStyle="1" w:styleId="CheckBox">
    <w:name w:val="Check Box"/>
    <w:basedOn w:val="Normal"/>
    <w:rsid w:val="0012609F"/>
    <w:rPr>
      <w:color w:val="999999"/>
      <w:lang w:bidi="en-US"/>
    </w:rPr>
  </w:style>
  <w:style w:type="paragraph" w:customStyle="1" w:styleId="Centered">
    <w:name w:val="Centered"/>
    <w:basedOn w:val="Normal"/>
    <w:rsid w:val="0012609F"/>
    <w:pPr>
      <w:jc w:val="center"/>
    </w:pPr>
    <w:rPr>
      <w:lang w:bidi="en-US"/>
    </w:rPr>
  </w:style>
  <w:style w:type="paragraph" w:customStyle="1" w:styleId="Comentariosadicionales">
    <w:name w:val="Comentarios adicionales:"/>
    <w:basedOn w:val="Normal"/>
    <w:rsid w:val="0012609F"/>
    <w:pPr>
      <w:spacing w:before="100"/>
    </w:pPr>
    <w:rPr>
      <w:caps/>
      <w:lang w:bidi="en-US"/>
    </w:rPr>
  </w:style>
  <w:style w:type="paragraph" w:customStyle="1" w:styleId="RequirementsList">
    <w:name w:val="Requirements List"/>
    <w:basedOn w:val="Text"/>
    <w:rsid w:val="0012609F"/>
    <w:pPr>
      <w:numPr>
        <w:numId w:val="2"/>
      </w:numPr>
    </w:pPr>
  </w:style>
  <w:style w:type="paragraph" w:customStyle="1" w:styleId="AllCaps">
    <w:name w:val="All Caps"/>
    <w:basedOn w:val="Normal"/>
    <w:rsid w:val="0012609F"/>
    <w:rPr>
      <w:caps/>
      <w:lang w:bidi="en-US"/>
    </w:rPr>
  </w:style>
  <w:style w:type="paragraph" w:styleId="Encabezado">
    <w:name w:val="header"/>
    <w:basedOn w:val="Normal"/>
    <w:link w:val="EncabezadoCar"/>
    <w:rsid w:val="0098121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98121B"/>
    <w:rPr>
      <w:rFonts w:ascii="Tahoma" w:hAnsi="Tahoma" w:cs="Tahoma"/>
      <w:sz w:val="16"/>
      <w:szCs w:val="16"/>
      <w:lang w:val="en-US" w:eastAsia="en-US"/>
    </w:rPr>
  </w:style>
  <w:style w:type="paragraph" w:styleId="Piedepgina">
    <w:name w:val="footer"/>
    <w:basedOn w:val="Normal"/>
    <w:link w:val="PiedepginaCar"/>
    <w:rsid w:val="0098121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8121B"/>
    <w:rPr>
      <w:rFonts w:ascii="Tahoma" w:hAnsi="Tahoma" w:cs="Tahoma"/>
      <w:sz w:val="16"/>
      <w:szCs w:val="16"/>
      <w:lang w:val="en-US" w:eastAsia="en-US"/>
    </w:rPr>
  </w:style>
  <w:style w:type="paragraph" w:customStyle="1" w:styleId="Default">
    <w:name w:val="Default"/>
    <w:rsid w:val="000B79A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oindependiente">
    <w:name w:val="Body Text"/>
    <w:basedOn w:val="Normal"/>
    <w:link w:val="TextoindependienteCar"/>
    <w:rsid w:val="000B79A4"/>
    <w:rPr>
      <w:rFonts w:ascii="Times New Roman" w:hAnsi="Times New Roman" w:cs="Times New Roman"/>
      <w:sz w:val="24"/>
      <w:szCs w:val="20"/>
      <w:lang w:val="es-GT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0B79A4"/>
    <w:rPr>
      <w:sz w:val="24"/>
      <w:lang w:val="es-GT" w:eastAsia="es-ES"/>
    </w:rPr>
  </w:style>
  <w:style w:type="table" w:styleId="Tablaconlista3">
    <w:name w:val="Table List 3"/>
    <w:basedOn w:val="Tablanormal"/>
    <w:rsid w:val="002E02FD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lsica2">
    <w:name w:val="Table Classic 2"/>
    <w:basedOn w:val="Tablanormal"/>
    <w:rsid w:val="007655B4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lsica1">
    <w:name w:val="Table Classic 1"/>
    <w:basedOn w:val="Tablanormal"/>
    <w:rsid w:val="007655B4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bsica3">
    <w:name w:val="Table Simple 3"/>
    <w:basedOn w:val="Tablanormal"/>
    <w:rsid w:val="007655B4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aclsica3">
    <w:name w:val="Table Classic 3"/>
    <w:basedOn w:val="Tablanormal"/>
    <w:rsid w:val="007655B4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lista1">
    <w:name w:val="Table List 1"/>
    <w:basedOn w:val="Tablanormal"/>
    <w:rsid w:val="00152FCB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lista2">
    <w:name w:val="Table List 2"/>
    <w:basedOn w:val="Tablanormal"/>
    <w:rsid w:val="00152FCB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efectos3D1">
    <w:name w:val="Table 3D effects 1"/>
    <w:basedOn w:val="Tablanormal"/>
    <w:rsid w:val="00152FCB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absica2">
    <w:name w:val="Table Simple 2"/>
    <w:basedOn w:val="Tablanormal"/>
    <w:rsid w:val="00152FCB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aconlista5">
    <w:name w:val="Table List 5"/>
    <w:basedOn w:val="Tablanormal"/>
    <w:rsid w:val="00152FCB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Prrafodelista">
    <w:name w:val="List Paragraph"/>
    <w:basedOn w:val="Normal"/>
    <w:uiPriority w:val="34"/>
    <w:qFormat/>
    <w:rsid w:val="00A439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ackeline.ancheta.SDHJGD.000\AppData\Roaming\Microsoft\Templates\Job%20description%20form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9D0010-662E-4BE2-AE7B-9E04BD6F13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 description form</Template>
  <TotalTime>6</TotalTime>
  <Pages>2</Pages>
  <Words>412</Words>
  <Characters>2349</Characters>
  <Application>Microsoft Office Word</Application>
  <DocSecurity>0</DocSecurity>
  <Lines>19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NOMBRE DE LA COMPAÑÍA</vt:lpstr>
    </vt:vector>
  </TitlesOfParts>
  <Company>Microsoft Corporation</Company>
  <LinksUpToDate>false</LinksUpToDate>
  <CharactersWithSpaces>2756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jackeline.ancheta</dc:creator>
  <cp:lastModifiedBy>Asesor Ministerial</cp:lastModifiedBy>
  <cp:revision>5</cp:revision>
  <cp:lastPrinted>2020-12-16T20:52:00Z</cp:lastPrinted>
  <dcterms:created xsi:type="dcterms:W3CDTF">2020-12-16T22:55:00Z</dcterms:created>
  <dcterms:modified xsi:type="dcterms:W3CDTF">2022-11-15T17:10:00Z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TC062562903082</vt:lpwstr>
  </property>
</Properties>
</file>