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33C719" w14:textId="77777777" w:rsidR="00930E63" w:rsidRDefault="00930E63" w:rsidP="006D6F05">
      <w:pPr>
        <w:pStyle w:val="Ttulo3"/>
        <w:ind w:left="0"/>
        <w:jc w:val="center"/>
        <w:rPr>
          <w:b/>
          <w:sz w:val="24"/>
          <w:szCs w:val="24"/>
        </w:rPr>
      </w:pPr>
    </w:p>
    <w:p w14:paraId="7F730423" w14:textId="6A9675D8" w:rsidR="004958E4" w:rsidRDefault="004958E4" w:rsidP="006D6F05">
      <w:pPr>
        <w:pStyle w:val="Ttulo3"/>
        <w:ind w:left="0"/>
        <w:jc w:val="center"/>
        <w:rPr>
          <w:b/>
          <w:sz w:val="24"/>
          <w:szCs w:val="24"/>
        </w:rPr>
      </w:pPr>
      <w:r w:rsidRPr="0098121B">
        <w:rPr>
          <w:b/>
          <w:sz w:val="24"/>
          <w:szCs w:val="24"/>
        </w:rPr>
        <w:t>Formulario de</w:t>
      </w:r>
      <w:r w:rsidR="0098121B" w:rsidRPr="0098121B">
        <w:rPr>
          <w:b/>
          <w:sz w:val="24"/>
          <w:szCs w:val="24"/>
        </w:rPr>
        <w:t xml:space="preserve"> Inscripción de Patronatos y Asociaciones Comunitarias</w:t>
      </w:r>
    </w:p>
    <w:p w14:paraId="7A72C173" w14:textId="77777777" w:rsidR="00D54B37" w:rsidRPr="005C1307" w:rsidRDefault="00E72923" w:rsidP="00D54B37">
      <w:pPr>
        <w:jc w:val="right"/>
        <w:rPr>
          <w:b/>
        </w:rPr>
      </w:pPr>
      <w:r w:rsidRPr="005C1307">
        <w:rPr>
          <w:rStyle w:val="CheckBoxChar"/>
          <w:b/>
          <w:color w:val="auto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="00D54B37" w:rsidRPr="005C1307">
        <w:rPr>
          <w:rStyle w:val="CheckBoxChar"/>
          <w:b/>
          <w:color w:val="auto"/>
          <w:lang w:val="es-HN"/>
        </w:rPr>
        <w:instrText xml:space="preserve"> FORMCHECKBOX </w:instrText>
      </w:r>
      <w:r w:rsidR="007909D8">
        <w:rPr>
          <w:rStyle w:val="CheckBoxChar"/>
          <w:b/>
          <w:color w:val="auto"/>
        </w:rPr>
      </w:r>
      <w:r w:rsidR="007909D8">
        <w:rPr>
          <w:rStyle w:val="CheckBoxChar"/>
          <w:b/>
          <w:color w:val="auto"/>
        </w:rPr>
        <w:fldChar w:fldCharType="separate"/>
      </w:r>
      <w:r w:rsidRPr="005C1307">
        <w:rPr>
          <w:rStyle w:val="CheckBoxChar"/>
          <w:b/>
          <w:color w:val="auto"/>
        </w:rPr>
        <w:fldChar w:fldCharType="end"/>
      </w:r>
      <w:r w:rsidR="00D54B37" w:rsidRPr="00B9420C">
        <w:rPr>
          <w:rStyle w:val="CheckBoxChar"/>
          <w:b/>
          <w:color w:val="auto"/>
          <w:lang w:val="es-HN"/>
        </w:rPr>
        <w:t xml:space="preserve">PATRONATO </w:t>
      </w:r>
      <w:r w:rsidR="00D54B37" w:rsidRPr="005C1307">
        <w:rPr>
          <w:rStyle w:val="CheckBoxChar"/>
          <w:b/>
          <w:color w:val="auto"/>
          <w:lang w:val="es-HN"/>
        </w:rPr>
        <w:t>  </w:t>
      </w:r>
      <w:r w:rsidRPr="005C1307">
        <w:rPr>
          <w:rStyle w:val="CheckBoxChar"/>
          <w:b/>
          <w:color w:val="auto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="00D54B37" w:rsidRPr="005C1307">
        <w:rPr>
          <w:rStyle w:val="CheckBoxChar"/>
          <w:b/>
          <w:color w:val="auto"/>
          <w:lang w:val="es-HN"/>
        </w:rPr>
        <w:instrText xml:space="preserve"> FORMCHECKBOX </w:instrText>
      </w:r>
      <w:r w:rsidR="007909D8">
        <w:rPr>
          <w:rStyle w:val="CheckBoxChar"/>
          <w:b/>
          <w:color w:val="auto"/>
        </w:rPr>
      </w:r>
      <w:r w:rsidR="007909D8">
        <w:rPr>
          <w:rStyle w:val="CheckBoxChar"/>
          <w:b/>
          <w:color w:val="auto"/>
        </w:rPr>
        <w:fldChar w:fldCharType="separate"/>
      </w:r>
      <w:r w:rsidRPr="005C1307">
        <w:rPr>
          <w:rStyle w:val="CheckBoxChar"/>
          <w:b/>
          <w:color w:val="auto"/>
        </w:rPr>
        <w:fldChar w:fldCharType="end"/>
      </w:r>
      <w:r w:rsidR="00D54B37" w:rsidRPr="005C1307">
        <w:rPr>
          <w:rStyle w:val="CheckBoxChar"/>
          <w:b/>
          <w:color w:val="auto"/>
          <w:lang w:val="es-HN"/>
        </w:rPr>
        <w:t>  ASOCIACIÓN COMUNITARIA</w:t>
      </w:r>
    </w:p>
    <w:p w14:paraId="1F745A08" w14:textId="77777777" w:rsidR="004958E4" w:rsidRPr="0098121B" w:rsidRDefault="004958E4"/>
    <w:tbl>
      <w:tblPr>
        <w:tblW w:w="10080" w:type="dxa"/>
        <w:jc w:val="center"/>
        <w:tblCellMar>
          <w:top w:w="14" w:type="dxa"/>
          <w:left w:w="86" w:type="dxa"/>
          <w:bottom w:w="14" w:type="dxa"/>
          <w:right w:w="86" w:type="dxa"/>
        </w:tblCellMar>
        <w:tblLook w:val="0000" w:firstRow="0" w:lastRow="0" w:firstColumn="0" w:lastColumn="0" w:noHBand="0" w:noVBand="0"/>
      </w:tblPr>
      <w:tblGrid>
        <w:gridCol w:w="1999"/>
        <w:gridCol w:w="175"/>
        <w:gridCol w:w="271"/>
        <w:gridCol w:w="3075"/>
        <w:gridCol w:w="665"/>
        <w:gridCol w:w="543"/>
        <w:gridCol w:w="3352"/>
      </w:tblGrid>
      <w:tr w:rsidR="004958E4" w:rsidRPr="00930E63" w14:paraId="104ADD3C" w14:textId="77777777" w:rsidTr="00816247">
        <w:trPr>
          <w:trHeight w:val="403"/>
          <w:tblHeader/>
          <w:jc w:val="center"/>
        </w:trPr>
        <w:tc>
          <w:tcPr>
            <w:tcW w:w="1999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vAlign w:val="center"/>
          </w:tcPr>
          <w:p w14:paraId="4DAEA51F" w14:textId="0B5F6D29" w:rsidR="004958E4" w:rsidRPr="00816247" w:rsidRDefault="00EC3FD1" w:rsidP="0098121B">
            <w:r w:rsidRPr="00816247">
              <w:t>Nombre del</w:t>
            </w:r>
            <w:r w:rsidR="00816247" w:rsidRPr="00816247">
              <w:t xml:space="preserve"> patronato o Asociaci</w:t>
            </w:r>
            <w:r w:rsidR="00816247">
              <w:t xml:space="preserve">ón comunitaria </w:t>
            </w:r>
          </w:p>
        </w:tc>
        <w:tc>
          <w:tcPr>
            <w:tcW w:w="8081" w:type="dxa"/>
            <w:gridSpan w:val="6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nil"/>
            </w:tcBorders>
            <w:vAlign w:val="center"/>
          </w:tcPr>
          <w:p w14:paraId="4001634A" w14:textId="77777777" w:rsidR="004958E4" w:rsidRPr="002C09B7" w:rsidRDefault="004958E4" w:rsidP="002B0863">
            <w:pPr>
              <w:rPr>
                <w:sz w:val="24"/>
                <w:szCs w:val="24"/>
              </w:rPr>
            </w:pPr>
          </w:p>
        </w:tc>
      </w:tr>
      <w:tr w:rsidR="004958E4" w:rsidRPr="006E563A" w14:paraId="086B6DD4" w14:textId="77777777" w:rsidTr="00816247">
        <w:trPr>
          <w:trHeight w:val="403"/>
          <w:tblHeader/>
          <w:jc w:val="center"/>
        </w:trPr>
        <w:tc>
          <w:tcPr>
            <w:tcW w:w="1999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vAlign w:val="center"/>
          </w:tcPr>
          <w:p w14:paraId="231607FD" w14:textId="77777777" w:rsidR="004958E4" w:rsidRDefault="0098121B">
            <w:r>
              <w:t xml:space="preserve">Dirección </w:t>
            </w:r>
            <w:r w:rsidR="00816247">
              <w:t xml:space="preserve"> </w:t>
            </w:r>
          </w:p>
        </w:tc>
        <w:tc>
          <w:tcPr>
            <w:tcW w:w="8081" w:type="dxa"/>
            <w:gridSpan w:val="6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nil"/>
            </w:tcBorders>
            <w:vAlign w:val="center"/>
          </w:tcPr>
          <w:p w14:paraId="1F3D2970" w14:textId="77777777" w:rsidR="004958E4" w:rsidRPr="002C09B7" w:rsidRDefault="004958E4">
            <w:pPr>
              <w:rPr>
                <w:sz w:val="24"/>
                <w:szCs w:val="24"/>
              </w:rPr>
            </w:pPr>
          </w:p>
        </w:tc>
      </w:tr>
      <w:tr w:rsidR="004958E4" w:rsidRPr="00930E63" w14:paraId="1F2DE3B1" w14:textId="77777777" w:rsidTr="0063242E">
        <w:trPr>
          <w:trHeight w:val="403"/>
          <w:tblHeader/>
          <w:jc w:val="center"/>
        </w:trPr>
        <w:tc>
          <w:tcPr>
            <w:tcW w:w="2174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vAlign w:val="center"/>
          </w:tcPr>
          <w:p w14:paraId="1C612413" w14:textId="1F70336B" w:rsidR="004958E4" w:rsidRPr="0098121B" w:rsidRDefault="00701B92" w:rsidP="00076B62">
            <w:r>
              <w:t>Nombre de</w:t>
            </w:r>
            <w:r w:rsidR="0098121B" w:rsidRPr="0098121B">
              <w:t>l Representante Legal</w:t>
            </w:r>
            <w:r w:rsidR="00076B62">
              <w:t xml:space="preserve"> </w:t>
            </w:r>
            <w:r w:rsidR="00EC3FD1">
              <w:t>(presidente</w:t>
            </w:r>
            <w:r w:rsidR="00076B62">
              <w:t>)</w:t>
            </w:r>
          </w:p>
        </w:tc>
        <w:tc>
          <w:tcPr>
            <w:tcW w:w="7906" w:type="dxa"/>
            <w:gridSpan w:val="5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nil"/>
            </w:tcBorders>
            <w:vAlign w:val="center"/>
          </w:tcPr>
          <w:p w14:paraId="55B1C05F" w14:textId="77777777" w:rsidR="004958E4" w:rsidRPr="002C09B7" w:rsidRDefault="004958E4" w:rsidP="00961FB2">
            <w:pPr>
              <w:rPr>
                <w:sz w:val="24"/>
                <w:szCs w:val="24"/>
              </w:rPr>
            </w:pPr>
          </w:p>
        </w:tc>
      </w:tr>
      <w:tr w:rsidR="004958E4" w14:paraId="467C03BF" w14:textId="77777777" w:rsidTr="0063242E">
        <w:trPr>
          <w:trHeight w:val="403"/>
          <w:tblHeader/>
          <w:jc w:val="center"/>
        </w:trPr>
        <w:tc>
          <w:tcPr>
            <w:tcW w:w="2174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auto"/>
            </w:tcBorders>
            <w:vAlign w:val="center"/>
          </w:tcPr>
          <w:p w14:paraId="3E84B559" w14:textId="77777777" w:rsidR="004958E4" w:rsidRDefault="0098121B">
            <w:r>
              <w:t xml:space="preserve">Dirección </w:t>
            </w:r>
          </w:p>
        </w:tc>
        <w:tc>
          <w:tcPr>
            <w:tcW w:w="4011" w:type="dxa"/>
            <w:gridSpan w:val="3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vAlign w:val="center"/>
          </w:tcPr>
          <w:p w14:paraId="042DEC14" w14:textId="77777777" w:rsidR="004958E4" w:rsidRPr="002C09B7" w:rsidRDefault="004958E4">
            <w:pPr>
              <w:rPr>
                <w:sz w:val="24"/>
                <w:szCs w:val="24"/>
              </w:rPr>
            </w:pPr>
          </w:p>
        </w:tc>
        <w:tc>
          <w:tcPr>
            <w:tcW w:w="543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70C67F73" w14:textId="77777777" w:rsidR="004958E4" w:rsidRPr="002B0863" w:rsidRDefault="004958E4" w:rsidP="0098121B">
            <w:pPr>
              <w:pStyle w:val="Italics"/>
              <w:rPr>
                <w:i w:val="0"/>
              </w:rPr>
            </w:pPr>
          </w:p>
        </w:tc>
        <w:tc>
          <w:tcPr>
            <w:tcW w:w="335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nil"/>
            </w:tcBorders>
            <w:vAlign w:val="center"/>
          </w:tcPr>
          <w:p w14:paraId="0A1443DC" w14:textId="77777777" w:rsidR="004958E4" w:rsidRPr="0063242E" w:rsidRDefault="0063242E" w:rsidP="00654BC3">
            <w:r>
              <w:t>Telé</w:t>
            </w:r>
            <w:r w:rsidRPr="0063242E">
              <w:t>fono:</w:t>
            </w:r>
            <w:r w:rsidR="00946839">
              <w:t xml:space="preserve"> </w:t>
            </w:r>
          </w:p>
        </w:tc>
      </w:tr>
      <w:tr w:rsidR="0063242E" w14:paraId="7E55A6FC" w14:textId="77777777" w:rsidTr="0014221A">
        <w:trPr>
          <w:trHeight w:val="225"/>
          <w:jc w:val="center"/>
        </w:trPr>
        <w:tc>
          <w:tcPr>
            <w:tcW w:w="2174" w:type="dxa"/>
            <w:gridSpan w:val="2"/>
            <w:tcBorders>
              <w:top w:val="single" w:sz="4" w:space="0" w:color="C0C0C0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A89267" w14:textId="77777777" w:rsidR="0063242E" w:rsidRDefault="0063242E">
            <w:r>
              <w:t xml:space="preserve">Nombre Apoderado Legal </w:t>
            </w:r>
          </w:p>
          <w:p w14:paraId="44052EFE" w14:textId="77777777" w:rsidR="0014221A" w:rsidRDefault="0014221A"/>
        </w:tc>
        <w:tc>
          <w:tcPr>
            <w:tcW w:w="4554" w:type="dxa"/>
            <w:gridSpan w:val="4"/>
            <w:tcBorders>
              <w:top w:val="single" w:sz="4" w:space="0" w:color="C0C0C0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E89B3F" w14:textId="77777777" w:rsidR="0063242E" w:rsidRDefault="0063242E" w:rsidP="0063242E"/>
          <w:p w14:paraId="1798729E" w14:textId="77777777" w:rsidR="0063242E" w:rsidRDefault="0063242E" w:rsidP="0063242E"/>
        </w:tc>
        <w:tc>
          <w:tcPr>
            <w:tcW w:w="3352" w:type="dxa"/>
            <w:tcBorders>
              <w:top w:val="single" w:sz="4" w:space="0" w:color="C0C0C0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E71C9C0" w14:textId="77777777" w:rsidR="0063242E" w:rsidRPr="0063242E" w:rsidRDefault="0063242E" w:rsidP="0063242E">
            <w:pPr>
              <w:rPr>
                <w:color w:val="808080" w:themeColor="background1" w:themeShade="80"/>
              </w:rPr>
            </w:pPr>
            <w:r>
              <w:t>Correo electrónico:</w:t>
            </w:r>
          </w:p>
        </w:tc>
      </w:tr>
      <w:tr w:rsidR="0014221A" w14:paraId="00873637" w14:textId="77777777" w:rsidTr="0014221A">
        <w:trPr>
          <w:trHeight w:val="270"/>
          <w:jc w:val="center"/>
        </w:trPr>
        <w:tc>
          <w:tcPr>
            <w:tcW w:w="21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F40264" w14:textId="0FDFAE13" w:rsidR="0014221A" w:rsidRDefault="0014221A">
            <w:r>
              <w:t xml:space="preserve">No. </w:t>
            </w:r>
            <w:r w:rsidR="00EC3FD1">
              <w:t>Colegiación:</w:t>
            </w:r>
          </w:p>
          <w:p w14:paraId="4A0C7F15" w14:textId="77777777" w:rsidR="0014221A" w:rsidRDefault="0014221A" w:rsidP="0014221A"/>
        </w:tc>
        <w:tc>
          <w:tcPr>
            <w:tcW w:w="45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C7430C7" w14:textId="77777777" w:rsidR="0014221A" w:rsidRPr="006F2EFD" w:rsidRDefault="006F2EFD" w:rsidP="0063242E">
            <w:r w:rsidRPr="006F2EFD">
              <w:t>Dirección</w:t>
            </w:r>
            <w:r>
              <w:t>:</w:t>
            </w:r>
            <w:r w:rsidR="0014221A" w:rsidRPr="006F2EFD">
              <w:t xml:space="preserve">                                                                             </w:t>
            </w:r>
          </w:p>
        </w:tc>
        <w:tc>
          <w:tcPr>
            <w:tcW w:w="3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0802E90" w14:textId="77777777" w:rsidR="0014221A" w:rsidRPr="0063242E" w:rsidRDefault="0014221A" w:rsidP="0063242E">
            <w:pPr>
              <w:rPr>
                <w:color w:val="808080" w:themeColor="background1" w:themeShade="80"/>
              </w:rPr>
            </w:pPr>
            <w:r>
              <w:t>Telé</w:t>
            </w:r>
            <w:r w:rsidRPr="0063242E">
              <w:t>fono:</w:t>
            </w:r>
          </w:p>
        </w:tc>
      </w:tr>
      <w:tr w:rsidR="004958E4" w:rsidRPr="00930E63" w14:paraId="49BB7B35" w14:textId="77777777" w:rsidTr="002758E9">
        <w:trPr>
          <w:trHeight w:val="1689"/>
          <w:jc w:val="center"/>
        </w:trPr>
        <w:tc>
          <w:tcPr>
            <w:tcW w:w="2174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</w:tcPr>
          <w:p w14:paraId="5E377EAC" w14:textId="25D4AE0B" w:rsidR="004958E4" w:rsidRDefault="00EC3FD1">
            <w:pPr>
              <w:pStyle w:val="Text"/>
            </w:pPr>
            <w:r>
              <w:t>Documentos acompañados</w:t>
            </w:r>
            <w:r w:rsidR="0098121B">
              <w:t xml:space="preserve"> </w:t>
            </w:r>
          </w:p>
        </w:tc>
        <w:tc>
          <w:tcPr>
            <w:tcW w:w="27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nil"/>
            </w:tcBorders>
          </w:tcPr>
          <w:p w14:paraId="12036A26" w14:textId="77777777" w:rsidR="004958E4" w:rsidRDefault="004958E4">
            <w:pPr>
              <w:pStyle w:val="Text"/>
            </w:pPr>
          </w:p>
        </w:tc>
        <w:tc>
          <w:tcPr>
            <w:tcW w:w="307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nil"/>
            </w:tcBorders>
          </w:tcPr>
          <w:p w14:paraId="280BF4B2" w14:textId="77777777" w:rsidR="0098121B" w:rsidRPr="005C1307" w:rsidRDefault="00E72923">
            <w:pPr>
              <w:pStyle w:val="Text"/>
            </w:pPr>
            <w:r w:rsidRPr="005C1307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958E4" w:rsidRPr="005C1307">
              <w:rPr>
                <w:rStyle w:val="CheckBoxChar"/>
                <w:color w:val="auto"/>
                <w:lang w:val="es-HN"/>
              </w:rPr>
              <w:instrText xml:space="preserve"> FORMCHECKBOX </w:instrText>
            </w:r>
            <w:r w:rsidR="007909D8">
              <w:rPr>
                <w:rStyle w:val="CheckBoxChar"/>
                <w:color w:val="auto"/>
              </w:rPr>
            </w:r>
            <w:r w:rsidR="007909D8">
              <w:rPr>
                <w:rStyle w:val="CheckBoxChar"/>
                <w:color w:val="auto"/>
              </w:rPr>
              <w:fldChar w:fldCharType="separate"/>
            </w:r>
            <w:r w:rsidRPr="005C1307">
              <w:rPr>
                <w:rStyle w:val="CheckBoxChar"/>
                <w:color w:val="auto"/>
              </w:rPr>
              <w:fldChar w:fldCharType="end"/>
            </w:r>
            <w:r w:rsidR="004958E4" w:rsidRPr="005C1307">
              <w:rPr>
                <w:rStyle w:val="CheckBoxChar"/>
                <w:color w:val="auto"/>
                <w:lang w:val="es-HN"/>
              </w:rPr>
              <w:t>  </w:t>
            </w:r>
            <w:r w:rsidR="0098121B" w:rsidRPr="005C1307">
              <w:t>Acta de constitución del Patronato con la firma, huella digital y número de Identidad de los veinte (20) miembros fundadores.</w:t>
            </w:r>
          </w:p>
          <w:p w14:paraId="6DB70FAD" w14:textId="3284DE0E" w:rsidR="0098121B" w:rsidRPr="005C1307" w:rsidRDefault="0098121B">
            <w:pPr>
              <w:pStyle w:val="Text"/>
            </w:pPr>
            <w:r w:rsidRPr="005C1307">
              <w:rPr>
                <w:rStyle w:val="CheckBoxChar"/>
                <w:rFonts w:cs="Times New Roman"/>
                <w:color w:val="auto"/>
                <w:lang w:val="es-HN"/>
              </w:rPr>
              <w:t xml:space="preserve"> </w:t>
            </w:r>
            <w:r w:rsidR="00E72923" w:rsidRPr="005C1307">
              <w:rPr>
                <w:rStyle w:val="CheckBoxChar"/>
                <w:rFonts w:cs="Times New Roman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958E4" w:rsidRPr="005C1307">
              <w:rPr>
                <w:rStyle w:val="CheckBoxChar"/>
                <w:rFonts w:cs="Times New Roman"/>
                <w:color w:val="auto"/>
                <w:lang w:val="es-HN"/>
              </w:rPr>
              <w:instrText xml:space="preserve"> FORMCHECKBOX </w:instrText>
            </w:r>
            <w:r w:rsidR="007909D8">
              <w:rPr>
                <w:rStyle w:val="CheckBoxChar"/>
                <w:rFonts w:cs="Times New Roman"/>
                <w:color w:val="auto"/>
              </w:rPr>
            </w:r>
            <w:r w:rsidR="007909D8">
              <w:rPr>
                <w:rStyle w:val="CheckBoxChar"/>
                <w:rFonts w:cs="Times New Roman"/>
                <w:color w:val="auto"/>
              </w:rPr>
              <w:fldChar w:fldCharType="separate"/>
            </w:r>
            <w:r w:rsidR="00E72923" w:rsidRPr="005C1307">
              <w:rPr>
                <w:rStyle w:val="CheckBoxChar"/>
                <w:rFonts w:cs="Times New Roman"/>
                <w:color w:val="auto"/>
              </w:rPr>
              <w:fldChar w:fldCharType="end"/>
            </w:r>
            <w:r w:rsidR="004958E4" w:rsidRPr="005C1307">
              <w:rPr>
                <w:rStyle w:val="CheckBoxChar"/>
                <w:rFonts w:cs="Times New Roman"/>
                <w:color w:val="auto"/>
                <w:lang w:val="es-HN"/>
              </w:rPr>
              <w:t>  </w:t>
            </w:r>
            <w:r w:rsidRPr="005C1307">
              <w:t xml:space="preserve">Constancias de </w:t>
            </w:r>
            <w:r w:rsidR="00EC3FD1" w:rsidRPr="005C1307">
              <w:t>vecindad, de</w:t>
            </w:r>
            <w:r w:rsidRPr="005C1307">
              <w:t xml:space="preserve"> los miembros fundadores</w:t>
            </w:r>
            <w:r w:rsidR="00F63351" w:rsidRPr="005C1307">
              <w:t>.</w:t>
            </w:r>
            <w:r w:rsidRPr="005C1307">
              <w:t xml:space="preserve"> </w:t>
            </w:r>
          </w:p>
          <w:p w14:paraId="22E156D6" w14:textId="20373A8E" w:rsidR="004958E4" w:rsidRPr="005C1307" w:rsidRDefault="0098121B">
            <w:pPr>
              <w:pStyle w:val="Text"/>
            </w:pPr>
            <w:r w:rsidRPr="005C1307">
              <w:rPr>
                <w:rStyle w:val="CheckBoxChar"/>
                <w:rFonts w:cs="Times New Roman"/>
                <w:color w:val="auto"/>
                <w:lang w:val="es-HN"/>
              </w:rPr>
              <w:t xml:space="preserve"> </w:t>
            </w:r>
            <w:r w:rsidR="00E72923" w:rsidRPr="005C1307">
              <w:rPr>
                <w:rStyle w:val="CheckBoxChar"/>
                <w:rFonts w:cs="Times New Roman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958E4" w:rsidRPr="005C1307">
              <w:rPr>
                <w:rStyle w:val="CheckBoxChar"/>
                <w:rFonts w:cs="Times New Roman"/>
                <w:color w:val="auto"/>
                <w:lang w:val="es-HN"/>
              </w:rPr>
              <w:instrText xml:space="preserve"> FORMCHECKBOX </w:instrText>
            </w:r>
            <w:r w:rsidR="007909D8">
              <w:rPr>
                <w:rStyle w:val="CheckBoxChar"/>
                <w:rFonts w:cs="Times New Roman"/>
                <w:color w:val="auto"/>
              </w:rPr>
            </w:r>
            <w:r w:rsidR="007909D8">
              <w:rPr>
                <w:rStyle w:val="CheckBoxChar"/>
                <w:rFonts w:cs="Times New Roman"/>
                <w:color w:val="auto"/>
              </w:rPr>
              <w:fldChar w:fldCharType="separate"/>
            </w:r>
            <w:r w:rsidR="00E72923" w:rsidRPr="005C1307">
              <w:rPr>
                <w:rStyle w:val="CheckBoxChar"/>
                <w:rFonts w:cs="Times New Roman"/>
                <w:color w:val="auto"/>
              </w:rPr>
              <w:fldChar w:fldCharType="end"/>
            </w:r>
            <w:r w:rsidR="004958E4" w:rsidRPr="005C1307">
              <w:rPr>
                <w:rStyle w:val="CheckBoxChar"/>
                <w:rFonts w:cs="Times New Roman"/>
                <w:color w:val="auto"/>
                <w:lang w:val="es-HN"/>
              </w:rPr>
              <w:t>  </w:t>
            </w:r>
            <w:r w:rsidR="005C1307" w:rsidRPr="005C1307">
              <w:rPr>
                <w:rStyle w:val="CheckBoxChar"/>
                <w:rFonts w:cs="Times New Roman"/>
                <w:color w:val="auto"/>
                <w:lang w:val="es-HN"/>
              </w:rPr>
              <w:t xml:space="preserve">2 </w:t>
            </w:r>
            <w:r w:rsidR="0063242E">
              <w:rPr>
                <w:rStyle w:val="CheckBoxChar"/>
                <w:rFonts w:cs="Times New Roman"/>
                <w:color w:val="auto"/>
                <w:lang w:val="es-HN"/>
              </w:rPr>
              <w:t>copias originales de</w:t>
            </w:r>
            <w:r w:rsidR="002160D2">
              <w:rPr>
                <w:rStyle w:val="CheckBoxChar"/>
                <w:rFonts w:cs="Times New Roman"/>
                <w:color w:val="auto"/>
                <w:lang w:val="es-HN"/>
              </w:rPr>
              <w:t xml:space="preserve"> </w:t>
            </w:r>
            <w:r w:rsidR="00EC3FD1">
              <w:rPr>
                <w:rStyle w:val="CheckBoxChar"/>
                <w:rFonts w:cs="Times New Roman"/>
                <w:color w:val="auto"/>
                <w:lang w:val="es-HN"/>
              </w:rPr>
              <w:t>los Estatutos</w:t>
            </w:r>
          </w:p>
          <w:p w14:paraId="39CD144D" w14:textId="1659842A" w:rsidR="004958E4" w:rsidRPr="0063242E" w:rsidRDefault="00E72923" w:rsidP="0098121B">
            <w:pPr>
              <w:pStyle w:val="Text"/>
            </w:pPr>
            <w:r w:rsidRPr="005C1307">
              <w:rPr>
                <w:rStyle w:val="CheckBoxChar"/>
                <w:rFonts w:cs="Times New Roman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958E4" w:rsidRPr="005C1307">
              <w:rPr>
                <w:rStyle w:val="CheckBoxChar"/>
                <w:rFonts w:cs="Times New Roman"/>
                <w:color w:val="auto"/>
                <w:lang w:val="es-HN"/>
              </w:rPr>
              <w:instrText xml:space="preserve"> FORMCHECKBOX </w:instrText>
            </w:r>
            <w:r w:rsidR="007909D8">
              <w:rPr>
                <w:rStyle w:val="CheckBoxChar"/>
                <w:rFonts w:cs="Times New Roman"/>
                <w:color w:val="auto"/>
              </w:rPr>
            </w:r>
            <w:r w:rsidR="007909D8">
              <w:rPr>
                <w:rStyle w:val="CheckBoxChar"/>
                <w:rFonts w:cs="Times New Roman"/>
                <w:color w:val="auto"/>
              </w:rPr>
              <w:fldChar w:fldCharType="separate"/>
            </w:r>
            <w:r w:rsidRPr="005C1307">
              <w:rPr>
                <w:rStyle w:val="CheckBoxChar"/>
                <w:rFonts w:cs="Times New Roman"/>
                <w:color w:val="auto"/>
              </w:rPr>
              <w:fldChar w:fldCharType="end"/>
            </w:r>
            <w:r w:rsidR="004958E4" w:rsidRPr="005C1307">
              <w:rPr>
                <w:rStyle w:val="CheckBoxChar"/>
                <w:rFonts w:cs="Times New Roman"/>
                <w:color w:val="auto"/>
                <w:lang w:val="es-HN"/>
              </w:rPr>
              <w:t>  </w:t>
            </w:r>
            <w:r w:rsidR="00D54B37">
              <w:rPr>
                <w:rStyle w:val="CheckBoxChar"/>
                <w:rFonts w:cs="Times New Roman"/>
                <w:lang w:val="es-HN"/>
              </w:rPr>
              <w:t xml:space="preserve"> </w:t>
            </w:r>
            <w:r w:rsidR="00EC3FD1" w:rsidRPr="0063242E">
              <w:t>Elección Junta</w:t>
            </w:r>
            <w:r w:rsidR="0098121B" w:rsidRPr="0063242E">
              <w:t xml:space="preserve"> Directiva  </w:t>
            </w:r>
          </w:p>
        </w:tc>
        <w:tc>
          <w:tcPr>
            <w:tcW w:w="4560" w:type="dxa"/>
            <w:gridSpan w:val="3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nil"/>
            </w:tcBorders>
          </w:tcPr>
          <w:p w14:paraId="0B90AF88" w14:textId="0640C7D5" w:rsidR="004958E4" w:rsidRPr="005C1307" w:rsidRDefault="00E72923">
            <w:pPr>
              <w:pStyle w:val="Text"/>
            </w:pPr>
            <w:r w:rsidRPr="005C1307">
              <w:rPr>
                <w:rStyle w:val="CheckBoxChar"/>
                <w:rFonts w:cs="Times New Roman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958E4" w:rsidRPr="005C1307">
              <w:rPr>
                <w:rStyle w:val="CheckBoxChar"/>
                <w:rFonts w:cs="Times New Roman"/>
                <w:color w:val="auto"/>
                <w:lang w:val="es-HN"/>
              </w:rPr>
              <w:instrText xml:space="preserve"> FORMCHECKBOX </w:instrText>
            </w:r>
            <w:r w:rsidR="007909D8">
              <w:rPr>
                <w:rStyle w:val="CheckBoxChar"/>
                <w:rFonts w:cs="Times New Roman"/>
                <w:color w:val="auto"/>
              </w:rPr>
            </w:r>
            <w:r w:rsidR="007909D8">
              <w:rPr>
                <w:rStyle w:val="CheckBoxChar"/>
                <w:rFonts w:cs="Times New Roman"/>
                <w:color w:val="auto"/>
              </w:rPr>
              <w:fldChar w:fldCharType="separate"/>
            </w:r>
            <w:r w:rsidRPr="005C1307">
              <w:rPr>
                <w:rStyle w:val="CheckBoxChar"/>
                <w:rFonts w:cs="Times New Roman"/>
                <w:color w:val="auto"/>
              </w:rPr>
              <w:fldChar w:fldCharType="end"/>
            </w:r>
            <w:r w:rsidR="004958E4" w:rsidRPr="005C1307">
              <w:rPr>
                <w:rStyle w:val="CheckBoxChar"/>
                <w:rFonts w:cs="Times New Roman"/>
                <w:color w:val="auto"/>
                <w:lang w:val="es-HN"/>
              </w:rPr>
              <w:t>  </w:t>
            </w:r>
            <w:r w:rsidR="0098121B" w:rsidRPr="005C1307">
              <w:t xml:space="preserve"> Fotocopia de tarjeta de Identidad de </w:t>
            </w:r>
            <w:r w:rsidR="00EC3FD1" w:rsidRPr="005C1307">
              <w:t>los miembros</w:t>
            </w:r>
            <w:r w:rsidR="0098121B" w:rsidRPr="005C1307">
              <w:t xml:space="preserve"> Directivos.</w:t>
            </w:r>
          </w:p>
          <w:p w14:paraId="48AABAEA" w14:textId="34019DE0" w:rsidR="004958E4" w:rsidRDefault="00E72923" w:rsidP="00D54B37">
            <w:pPr>
              <w:pStyle w:val="Text"/>
              <w:rPr>
                <w:rStyle w:val="CheckBoxChar"/>
                <w:rFonts w:cs="Times New Roman"/>
                <w:color w:val="auto"/>
                <w:lang w:val="es-HN"/>
              </w:rPr>
            </w:pPr>
            <w:r w:rsidRPr="005C1307">
              <w:rPr>
                <w:rStyle w:val="CheckBoxChar"/>
                <w:rFonts w:cs="Times New Roman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958E4" w:rsidRPr="005C1307">
              <w:rPr>
                <w:rStyle w:val="CheckBoxChar"/>
                <w:rFonts w:cs="Times New Roman"/>
                <w:color w:val="auto"/>
                <w:lang w:val="es-HN"/>
              </w:rPr>
              <w:instrText xml:space="preserve"> FORMCHECKBOX </w:instrText>
            </w:r>
            <w:r w:rsidR="007909D8">
              <w:rPr>
                <w:rStyle w:val="CheckBoxChar"/>
                <w:rFonts w:cs="Times New Roman"/>
                <w:color w:val="auto"/>
              </w:rPr>
            </w:r>
            <w:r w:rsidR="007909D8">
              <w:rPr>
                <w:rStyle w:val="CheckBoxChar"/>
                <w:rFonts w:cs="Times New Roman"/>
                <w:color w:val="auto"/>
              </w:rPr>
              <w:fldChar w:fldCharType="separate"/>
            </w:r>
            <w:r w:rsidRPr="005C1307">
              <w:rPr>
                <w:rStyle w:val="CheckBoxChar"/>
                <w:rFonts w:cs="Times New Roman"/>
                <w:color w:val="auto"/>
              </w:rPr>
              <w:fldChar w:fldCharType="end"/>
            </w:r>
            <w:r w:rsidR="004958E4" w:rsidRPr="005C1307">
              <w:rPr>
                <w:rStyle w:val="CheckBoxChar"/>
                <w:rFonts w:cs="Times New Roman"/>
                <w:color w:val="auto"/>
                <w:lang w:val="es-HN"/>
              </w:rPr>
              <w:t>  </w:t>
            </w:r>
            <w:r w:rsidR="00EC3FD1">
              <w:rPr>
                <w:rStyle w:val="CheckBoxChar"/>
                <w:rFonts w:cs="Times New Roman"/>
                <w:color w:val="auto"/>
                <w:lang w:val="es-HN"/>
              </w:rPr>
              <w:t>O</w:t>
            </w:r>
            <w:r w:rsidR="00EC3FD1" w:rsidRPr="002350B4">
              <w:rPr>
                <w:rStyle w:val="CheckBoxChar"/>
                <w:rFonts w:cs="Times New Roman"/>
                <w:color w:val="auto"/>
                <w:lang w:val="es-HN"/>
              </w:rPr>
              <w:t>tros</w:t>
            </w:r>
            <w:r w:rsidR="00EC3FD1">
              <w:rPr>
                <w:rStyle w:val="CheckBoxChar"/>
                <w:rFonts w:cs="Times New Roman"/>
                <w:color w:val="auto"/>
                <w:lang w:val="es-HN"/>
              </w:rPr>
              <w:t>, especificar</w:t>
            </w:r>
            <w:r w:rsidR="002350B4">
              <w:rPr>
                <w:rStyle w:val="CheckBoxChar"/>
                <w:rFonts w:cs="Times New Roman"/>
                <w:color w:val="auto"/>
                <w:lang w:val="es-HN"/>
              </w:rPr>
              <w:t xml:space="preserve">: </w:t>
            </w:r>
          </w:p>
          <w:p w14:paraId="58D179EC" w14:textId="4D28990B" w:rsidR="00763286" w:rsidRDefault="00763286" w:rsidP="00D54B37">
            <w:pPr>
              <w:pStyle w:val="Text"/>
            </w:pPr>
            <w:r w:rsidRPr="005C1307">
              <w:rPr>
                <w:rStyle w:val="CheckBoxChar"/>
                <w:rFonts w:cs="Times New Roman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C1307">
              <w:rPr>
                <w:rStyle w:val="CheckBoxChar"/>
                <w:rFonts w:cs="Times New Roman"/>
                <w:color w:val="auto"/>
                <w:lang w:val="es-HN"/>
              </w:rPr>
              <w:instrText xml:space="preserve"> FORMCHECKBOX </w:instrText>
            </w:r>
            <w:r w:rsidR="007909D8">
              <w:rPr>
                <w:rStyle w:val="CheckBoxChar"/>
                <w:rFonts w:cs="Times New Roman"/>
                <w:color w:val="auto"/>
              </w:rPr>
            </w:r>
            <w:r w:rsidR="007909D8">
              <w:rPr>
                <w:rStyle w:val="CheckBoxChar"/>
                <w:rFonts w:cs="Times New Roman"/>
                <w:color w:val="auto"/>
              </w:rPr>
              <w:fldChar w:fldCharType="separate"/>
            </w:r>
            <w:r w:rsidRPr="005C1307">
              <w:rPr>
                <w:rStyle w:val="CheckBoxChar"/>
                <w:rFonts w:cs="Times New Roman"/>
                <w:color w:val="auto"/>
              </w:rPr>
              <w:fldChar w:fldCharType="end"/>
            </w:r>
            <w:r w:rsidRPr="002B0863">
              <w:t>TGR</w:t>
            </w:r>
            <w:r w:rsidR="00EC3FD1" w:rsidRPr="002B0863">
              <w:t>1 por</w:t>
            </w:r>
            <w:r w:rsidRPr="002B0863">
              <w:t xml:space="preserve"> L. 200.00</w:t>
            </w:r>
            <w:r w:rsidR="00445C5A">
              <w:t xml:space="preserve"> POR INSCRIPCION</w:t>
            </w:r>
          </w:p>
          <w:p w14:paraId="773F478B" w14:textId="77777777" w:rsidR="00445C5A" w:rsidRDefault="00445C5A" w:rsidP="00D54B37">
            <w:pPr>
              <w:pStyle w:val="Text"/>
            </w:pPr>
            <w:r>
              <w:t>TGR1 POR LPS.200.00 POR CONSTANCIA DE INSCRIPCION DE JUNTA DIRECTIVA</w:t>
            </w:r>
          </w:p>
          <w:p w14:paraId="51A8A684" w14:textId="77777777" w:rsidR="00445C5A" w:rsidRDefault="00445C5A" w:rsidP="00D54B37">
            <w:pPr>
              <w:pStyle w:val="Text"/>
            </w:pPr>
            <w:r>
              <w:t>TGR1 POR LPS.200.00 POR CERTIFICACION DE ESTATUTOS</w:t>
            </w:r>
          </w:p>
          <w:p w14:paraId="4E08FC14" w14:textId="77777777" w:rsidR="006416EB" w:rsidRPr="00763286" w:rsidRDefault="006416EB" w:rsidP="00D54B37">
            <w:pPr>
              <w:pStyle w:val="Text"/>
              <w:rPr>
                <w:sz w:val="18"/>
                <w:szCs w:val="18"/>
              </w:rPr>
            </w:pPr>
            <w:r>
              <w:t>TGR1 POR Lps.200.00 por inscripción en ursac</w:t>
            </w:r>
          </w:p>
        </w:tc>
      </w:tr>
      <w:tr w:rsidR="004958E4" w:rsidRPr="00930E63" w14:paraId="1CE4E3D2" w14:textId="77777777" w:rsidTr="0014221A">
        <w:trPr>
          <w:trHeight w:val="177"/>
          <w:jc w:val="center"/>
        </w:trPr>
        <w:tc>
          <w:tcPr>
            <w:tcW w:w="10080" w:type="dxa"/>
            <w:gridSpan w:val="7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38728855" w14:textId="77777777" w:rsidR="004958E4" w:rsidRPr="0098121B" w:rsidRDefault="004958E4"/>
        </w:tc>
      </w:tr>
      <w:tr w:rsidR="004958E4" w14:paraId="1437E499" w14:textId="77777777">
        <w:trPr>
          <w:trHeight w:val="288"/>
          <w:jc w:val="center"/>
        </w:trPr>
        <w:tc>
          <w:tcPr>
            <w:tcW w:w="10080" w:type="dxa"/>
            <w:gridSpan w:val="7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E6E6E6"/>
            <w:vAlign w:val="center"/>
          </w:tcPr>
          <w:p w14:paraId="1404B8F2" w14:textId="77777777" w:rsidR="004958E4" w:rsidRDefault="0098121B" w:rsidP="00D54B37">
            <w:pPr>
              <w:pStyle w:val="Ttulo2"/>
              <w:jc w:val="center"/>
            </w:pPr>
            <w:r>
              <w:t>JUNTA DIRECTIVA</w:t>
            </w:r>
            <w:r w:rsidR="003D2221">
              <w:t xml:space="preserve"> electa</w:t>
            </w:r>
          </w:p>
        </w:tc>
      </w:tr>
      <w:tr w:rsidR="004958E4" w:rsidRPr="00930E63" w14:paraId="5F22578D" w14:textId="77777777" w:rsidTr="005C1307">
        <w:trPr>
          <w:trHeight w:val="2949"/>
          <w:jc w:val="center"/>
        </w:trPr>
        <w:tc>
          <w:tcPr>
            <w:tcW w:w="10080" w:type="dxa"/>
            <w:gridSpan w:val="7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F497C67" w14:textId="77777777" w:rsidR="000809F8" w:rsidRPr="00612650" w:rsidRDefault="000809F8" w:rsidP="000809F8">
            <w:pPr>
              <w:autoSpaceDE w:val="0"/>
              <w:autoSpaceDN w:val="0"/>
              <w:adjustRightInd w:val="0"/>
              <w:rPr>
                <w:rFonts w:eastAsiaTheme="minorHAnsi"/>
                <w:b/>
              </w:rPr>
            </w:pPr>
            <w:r>
              <w:rPr>
                <w:rFonts w:eastAsiaTheme="minorHAnsi"/>
                <w:b/>
              </w:rPr>
              <w:t xml:space="preserve">         Cargo                  </w:t>
            </w:r>
            <w:r w:rsidR="00F63351">
              <w:rPr>
                <w:rFonts w:eastAsiaTheme="minorHAnsi"/>
                <w:b/>
              </w:rPr>
              <w:t xml:space="preserve">         </w:t>
            </w:r>
            <w:r w:rsidR="0013080C">
              <w:rPr>
                <w:rFonts w:eastAsiaTheme="minorHAnsi"/>
                <w:b/>
              </w:rPr>
              <w:t xml:space="preserve">                              </w:t>
            </w:r>
            <w:r w:rsidRPr="00612650">
              <w:rPr>
                <w:rFonts w:eastAsiaTheme="minorHAnsi"/>
                <w:b/>
              </w:rPr>
              <w:t xml:space="preserve">Nombre                                      </w:t>
            </w:r>
            <w:r w:rsidR="00F63351">
              <w:rPr>
                <w:rFonts w:eastAsiaTheme="minorHAnsi"/>
                <w:b/>
              </w:rPr>
              <w:t xml:space="preserve">                   </w:t>
            </w:r>
            <w:r w:rsidR="009B2FE6">
              <w:rPr>
                <w:rFonts w:eastAsiaTheme="minorHAnsi"/>
                <w:b/>
              </w:rPr>
              <w:t xml:space="preserve">    </w:t>
            </w:r>
            <w:r w:rsidR="0013080C">
              <w:rPr>
                <w:rFonts w:eastAsiaTheme="minorHAnsi"/>
                <w:b/>
              </w:rPr>
              <w:t xml:space="preserve">              </w:t>
            </w:r>
            <w:r w:rsidR="00806143">
              <w:rPr>
                <w:rFonts w:eastAsiaTheme="minorHAnsi"/>
                <w:b/>
              </w:rPr>
              <w:t xml:space="preserve"> </w:t>
            </w:r>
            <w:r w:rsidRPr="00612650">
              <w:rPr>
                <w:rFonts w:eastAsiaTheme="minorHAnsi"/>
                <w:b/>
              </w:rPr>
              <w:t xml:space="preserve"> </w:t>
            </w:r>
            <w:r w:rsidR="008179FA">
              <w:rPr>
                <w:rFonts w:eastAsiaTheme="minorHAnsi"/>
                <w:b/>
              </w:rPr>
              <w:t xml:space="preserve">                   </w:t>
            </w:r>
            <w:r w:rsidRPr="00612650">
              <w:rPr>
                <w:rFonts w:eastAsiaTheme="minorHAnsi"/>
                <w:b/>
              </w:rPr>
              <w:t xml:space="preserve">No. </w:t>
            </w:r>
            <w:r w:rsidR="009B2FE6">
              <w:rPr>
                <w:rFonts w:eastAsiaTheme="minorHAnsi"/>
                <w:b/>
              </w:rPr>
              <w:t xml:space="preserve"> </w:t>
            </w:r>
            <w:r w:rsidRPr="00612650">
              <w:rPr>
                <w:rFonts w:eastAsiaTheme="minorHAnsi"/>
                <w:b/>
              </w:rPr>
              <w:t xml:space="preserve">de ID         </w:t>
            </w:r>
            <w:r w:rsidR="005C1307">
              <w:rPr>
                <w:rFonts w:eastAsiaTheme="minorHAnsi"/>
                <w:b/>
              </w:rPr>
              <w:t xml:space="preserve">  </w:t>
            </w:r>
            <w:r w:rsidR="0013080C">
              <w:rPr>
                <w:rFonts w:eastAsiaTheme="minorHAnsi"/>
                <w:b/>
              </w:rPr>
              <w:t xml:space="preserve">                      </w:t>
            </w:r>
            <w:r w:rsidRPr="00612650">
              <w:rPr>
                <w:rFonts w:eastAsiaTheme="minorHAnsi"/>
                <w:b/>
              </w:rPr>
              <w:t xml:space="preserve"> </w:t>
            </w:r>
          </w:p>
          <w:p w14:paraId="01364574" w14:textId="77777777" w:rsidR="006F2EFD" w:rsidRDefault="006F2EFD" w:rsidP="005C130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b/>
              </w:rPr>
            </w:pPr>
          </w:p>
          <w:p w14:paraId="1A1311F0" w14:textId="77777777" w:rsidR="000809F8" w:rsidRPr="000809F8" w:rsidRDefault="000809F8" w:rsidP="005C130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b/>
              </w:rPr>
            </w:pPr>
            <w:r w:rsidRPr="000809F8">
              <w:rPr>
                <w:b/>
              </w:rPr>
              <w:t>PRESIDENTE/A:</w:t>
            </w:r>
            <w:r w:rsidR="002C09B7">
              <w:rPr>
                <w:b/>
              </w:rPr>
              <w:t xml:space="preserve">   </w:t>
            </w:r>
          </w:p>
          <w:p w14:paraId="68A3F0C3" w14:textId="77777777" w:rsidR="000809F8" w:rsidRPr="00612650" w:rsidRDefault="000809F8" w:rsidP="005C1307">
            <w:pPr>
              <w:autoSpaceDE w:val="0"/>
              <w:autoSpaceDN w:val="0"/>
              <w:adjustRightInd w:val="0"/>
              <w:spacing w:line="360" w:lineRule="auto"/>
              <w:jc w:val="both"/>
            </w:pPr>
            <w:r w:rsidRPr="000809F8">
              <w:rPr>
                <w:b/>
              </w:rPr>
              <w:t>VICEPRESIDENTE/A</w:t>
            </w:r>
            <w:r w:rsidRPr="000809F8">
              <w:t xml:space="preserve"> </w:t>
            </w:r>
            <w:r w:rsidRPr="002B0863">
              <w:rPr>
                <w:b/>
              </w:rPr>
              <w:t>:</w:t>
            </w:r>
            <w:r w:rsidR="002B0863" w:rsidRPr="002B0863">
              <w:rPr>
                <w:b/>
              </w:rPr>
              <w:t xml:space="preserve"> </w:t>
            </w:r>
            <w:r w:rsidR="003E797D">
              <w:rPr>
                <w:b/>
              </w:rPr>
              <w:t xml:space="preserve"> </w:t>
            </w:r>
            <w:r w:rsidR="002C09B7">
              <w:rPr>
                <w:b/>
              </w:rPr>
              <w:t xml:space="preserve">   </w:t>
            </w:r>
          </w:p>
          <w:p w14:paraId="7458669B" w14:textId="77777777" w:rsidR="000809F8" w:rsidRPr="002C09B7" w:rsidRDefault="000809F8" w:rsidP="005C1307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0809F8">
              <w:rPr>
                <w:b/>
              </w:rPr>
              <w:t>SECRETARIO/A</w:t>
            </w:r>
            <w:r w:rsidRPr="000809F8">
              <w:t xml:space="preserve"> </w:t>
            </w:r>
            <w:r w:rsidRPr="002C09B7">
              <w:rPr>
                <w:b/>
              </w:rPr>
              <w:t>:</w:t>
            </w:r>
            <w:r w:rsidR="002C09B7" w:rsidRPr="002C09B7">
              <w:rPr>
                <w:b/>
              </w:rPr>
              <w:t xml:space="preserve">                                        </w:t>
            </w:r>
          </w:p>
          <w:p w14:paraId="7E6530E8" w14:textId="77777777" w:rsidR="000809F8" w:rsidRPr="002C09B7" w:rsidRDefault="000809F8" w:rsidP="005C1307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0809F8">
              <w:rPr>
                <w:b/>
              </w:rPr>
              <w:t>TESORERO</w:t>
            </w:r>
            <w:r w:rsidR="00113E97" w:rsidRPr="002C09B7">
              <w:rPr>
                <w:b/>
              </w:rPr>
              <w:t>:</w:t>
            </w:r>
            <w:r w:rsidR="002B0863" w:rsidRPr="002C09B7">
              <w:rPr>
                <w:b/>
              </w:rPr>
              <w:t xml:space="preserve"> </w:t>
            </w:r>
            <w:r w:rsidR="002C09B7" w:rsidRPr="002C09B7">
              <w:rPr>
                <w:b/>
              </w:rPr>
              <w:t xml:space="preserve">                                              </w:t>
            </w:r>
          </w:p>
          <w:p w14:paraId="0B122401" w14:textId="77777777" w:rsidR="000809F8" w:rsidRPr="006416EB" w:rsidRDefault="000809F8" w:rsidP="005C1307">
            <w:pPr>
              <w:spacing w:line="360" w:lineRule="auto"/>
              <w:jc w:val="both"/>
              <w:rPr>
                <w:b/>
              </w:rPr>
            </w:pPr>
            <w:r w:rsidRPr="006416EB">
              <w:rPr>
                <w:b/>
              </w:rPr>
              <w:t>FISCAL</w:t>
            </w:r>
            <w:r w:rsidR="000C5F13" w:rsidRPr="006416EB">
              <w:rPr>
                <w:b/>
              </w:rPr>
              <w:t xml:space="preserve">:                                                  </w:t>
            </w:r>
          </w:p>
          <w:p w14:paraId="51FBE73F" w14:textId="77777777" w:rsidR="000809F8" w:rsidRPr="00CC4DBE" w:rsidRDefault="000809F8" w:rsidP="005C1307">
            <w:pPr>
              <w:spacing w:line="360" w:lineRule="auto"/>
              <w:jc w:val="both"/>
              <w:rPr>
                <w:lang w:val="en-US"/>
              </w:rPr>
            </w:pPr>
            <w:r w:rsidRPr="00CC4DBE">
              <w:rPr>
                <w:b/>
                <w:lang w:val="en-US"/>
              </w:rPr>
              <w:t xml:space="preserve">VOCAL I </w:t>
            </w:r>
            <w:r w:rsidR="000C5F13" w:rsidRPr="00CC4DBE">
              <w:rPr>
                <w:b/>
                <w:lang w:val="en-US"/>
              </w:rPr>
              <w:t>:</w:t>
            </w:r>
            <w:r w:rsidR="00BD5868" w:rsidRPr="00CC4DBE">
              <w:rPr>
                <w:b/>
                <w:lang w:val="en-US"/>
              </w:rPr>
              <w:t xml:space="preserve">                                              </w:t>
            </w:r>
          </w:p>
          <w:p w14:paraId="47E32E28" w14:textId="77777777" w:rsidR="000809F8" w:rsidRPr="00CC4DBE" w:rsidRDefault="000809F8" w:rsidP="005C130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en-US"/>
              </w:rPr>
            </w:pPr>
            <w:r w:rsidRPr="00CC4DBE">
              <w:rPr>
                <w:b/>
                <w:lang w:val="en-US"/>
              </w:rPr>
              <w:t xml:space="preserve">VOCAL II: </w:t>
            </w:r>
            <w:r w:rsidR="00BD5868" w:rsidRPr="00CC4DBE">
              <w:rPr>
                <w:b/>
                <w:lang w:val="en-US"/>
              </w:rPr>
              <w:t xml:space="preserve">                                             </w:t>
            </w:r>
          </w:p>
          <w:p w14:paraId="716E9F4D" w14:textId="77777777" w:rsidR="000809F8" w:rsidRPr="00CC4DBE" w:rsidRDefault="00CD748F" w:rsidP="005C130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b/>
                <w:lang w:val="en-US"/>
              </w:rPr>
            </w:pPr>
            <w:r w:rsidRPr="00CC4DBE">
              <w:rPr>
                <w:b/>
                <w:lang w:val="en-US"/>
              </w:rPr>
              <w:t xml:space="preserve">VOCAL III:  </w:t>
            </w:r>
            <w:r w:rsidR="000809F8" w:rsidRPr="00CC4DBE">
              <w:rPr>
                <w:b/>
                <w:lang w:val="en-US"/>
              </w:rPr>
              <w:t xml:space="preserve"> </w:t>
            </w:r>
            <w:r w:rsidR="00BD5868" w:rsidRPr="00CC4DBE">
              <w:rPr>
                <w:b/>
                <w:lang w:val="en-US"/>
              </w:rPr>
              <w:t xml:space="preserve">                                                                                         </w:t>
            </w:r>
          </w:p>
          <w:p w14:paraId="3BE246F5" w14:textId="77777777" w:rsidR="000809F8" w:rsidRPr="00445C5A" w:rsidRDefault="000809F8" w:rsidP="005C1307">
            <w:pPr>
              <w:autoSpaceDE w:val="0"/>
              <w:autoSpaceDN w:val="0"/>
              <w:adjustRightInd w:val="0"/>
              <w:spacing w:line="360" w:lineRule="auto"/>
              <w:jc w:val="both"/>
            </w:pPr>
            <w:r w:rsidRPr="00445C5A">
              <w:rPr>
                <w:b/>
              </w:rPr>
              <w:t xml:space="preserve">VOCAL IV:   </w:t>
            </w:r>
            <w:r w:rsidR="00BD5868" w:rsidRPr="00445C5A">
              <w:rPr>
                <w:b/>
              </w:rPr>
              <w:t xml:space="preserve">                                        </w:t>
            </w:r>
          </w:p>
          <w:p w14:paraId="72C8F3C0" w14:textId="77777777" w:rsidR="000809F8" w:rsidRPr="000809F8" w:rsidRDefault="000809F8" w:rsidP="005C130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b/>
              </w:rPr>
            </w:pPr>
            <w:r w:rsidRPr="000809F8">
              <w:rPr>
                <w:b/>
              </w:rPr>
              <w:t xml:space="preserve">VOCAL V:  </w:t>
            </w:r>
            <w:r w:rsidR="00BD5868">
              <w:rPr>
                <w:b/>
              </w:rPr>
              <w:t xml:space="preserve">                                               </w:t>
            </w:r>
          </w:p>
          <w:p w14:paraId="223C0948" w14:textId="77777777" w:rsidR="005C1307" w:rsidRDefault="005C1307" w:rsidP="000809F8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</w:p>
          <w:p w14:paraId="743CE4CC" w14:textId="77777777" w:rsidR="004958E4" w:rsidRPr="0098121B" w:rsidRDefault="000809F8" w:rsidP="000809F8">
            <w:pPr>
              <w:autoSpaceDE w:val="0"/>
              <w:autoSpaceDN w:val="0"/>
              <w:adjustRightInd w:val="0"/>
              <w:jc w:val="both"/>
            </w:pPr>
            <w:r w:rsidRPr="000809F8">
              <w:rPr>
                <w:b/>
              </w:rPr>
              <w:t xml:space="preserve">Inicio ____________ </w:t>
            </w:r>
            <w:r w:rsidR="00BC1157">
              <w:rPr>
                <w:b/>
              </w:rPr>
              <w:t xml:space="preserve">    Duración _______________</w:t>
            </w:r>
            <w:r w:rsidRPr="000809F8">
              <w:rPr>
                <w:b/>
              </w:rPr>
              <w:t>Vencimiento______________</w:t>
            </w:r>
          </w:p>
        </w:tc>
      </w:tr>
      <w:tr w:rsidR="004958E4" w14:paraId="76E634F7" w14:textId="77777777">
        <w:trPr>
          <w:trHeight w:val="288"/>
          <w:jc w:val="center"/>
        </w:trPr>
        <w:tc>
          <w:tcPr>
            <w:tcW w:w="10080" w:type="dxa"/>
            <w:gridSpan w:val="7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E6E6E6"/>
            <w:vAlign w:val="center"/>
          </w:tcPr>
          <w:p w14:paraId="4385965D" w14:textId="77777777" w:rsidR="004958E4" w:rsidRDefault="00D54B37" w:rsidP="00D54B37">
            <w:pPr>
              <w:pStyle w:val="Ttulo2"/>
              <w:jc w:val="center"/>
            </w:pPr>
            <w:r>
              <w:t>FUNDAMENTOS DE DERECHO</w:t>
            </w:r>
          </w:p>
        </w:tc>
      </w:tr>
      <w:tr w:rsidR="004958E4" w:rsidRPr="00930E63" w14:paraId="644A7F2E" w14:textId="77777777" w:rsidTr="00F23EDE">
        <w:trPr>
          <w:trHeight w:val="906"/>
          <w:jc w:val="center"/>
        </w:trPr>
        <w:tc>
          <w:tcPr>
            <w:tcW w:w="10080" w:type="dxa"/>
            <w:gridSpan w:val="7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88AD6FF" w14:textId="4050A05A" w:rsidR="00D54B37" w:rsidRPr="00D54B37" w:rsidRDefault="00D54B37" w:rsidP="00D54B3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bCs/>
              </w:rPr>
            </w:pPr>
            <w:r w:rsidRPr="00D54B37">
              <w:rPr>
                <w:lang w:val="es-ES"/>
              </w:rPr>
              <w:t xml:space="preserve">Fundamento la presente solicitud en los </w:t>
            </w:r>
            <w:r w:rsidR="00EC3FD1" w:rsidRPr="00D54B37">
              <w:rPr>
                <w:lang w:val="es-ES"/>
              </w:rPr>
              <w:t xml:space="preserve">artículos </w:t>
            </w:r>
            <w:r w:rsidR="00EC3FD1">
              <w:rPr>
                <w:lang w:val="es-ES"/>
              </w:rPr>
              <w:t>80</w:t>
            </w:r>
            <w:r w:rsidR="00F23EDE">
              <w:rPr>
                <w:lang w:val="es-ES"/>
              </w:rPr>
              <w:t xml:space="preserve"> y 302</w:t>
            </w:r>
            <w:r w:rsidRPr="00D54B37">
              <w:rPr>
                <w:lang w:val="es-ES"/>
              </w:rPr>
              <w:t xml:space="preserve"> de la Constitución de la </w:t>
            </w:r>
            <w:r w:rsidR="00CC4DBE" w:rsidRPr="00D54B37">
              <w:rPr>
                <w:lang w:val="es-ES"/>
              </w:rPr>
              <w:t>República; 56</w:t>
            </w:r>
            <w:r w:rsidRPr="00D54B37">
              <w:rPr>
                <w:lang w:val="es-ES"/>
              </w:rPr>
              <w:t xml:space="preserve"> y 58 del Código Civil; </w:t>
            </w:r>
            <w:r w:rsidRPr="00D54B37">
              <w:rPr>
                <w:kern w:val="28"/>
              </w:rPr>
              <w:t>1, 2,18 y 19 de la Ley</w:t>
            </w:r>
            <w:r w:rsidRPr="00D54B37">
              <w:rPr>
                <w:b/>
                <w:bCs/>
              </w:rPr>
              <w:t xml:space="preserve"> </w:t>
            </w:r>
            <w:r w:rsidRPr="00D54B37">
              <w:rPr>
                <w:bCs/>
              </w:rPr>
              <w:t xml:space="preserve">de Patronatos y Asociaciones </w:t>
            </w:r>
            <w:r w:rsidR="00CC4DBE" w:rsidRPr="00D54B37">
              <w:rPr>
                <w:bCs/>
              </w:rPr>
              <w:t>Comunitarias, y</w:t>
            </w:r>
            <w:r w:rsidRPr="00D54B37">
              <w:rPr>
                <w:bCs/>
              </w:rPr>
              <w:t xml:space="preserve"> demás Leyes aplicables</w:t>
            </w:r>
            <w:r w:rsidRPr="00D54B37">
              <w:rPr>
                <w:kern w:val="28"/>
              </w:rPr>
              <w:t>.</w:t>
            </w:r>
            <w:r w:rsidRPr="00D54B37">
              <w:t xml:space="preserve"> </w:t>
            </w:r>
          </w:p>
          <w:p w14:paraId="0166EACE" w14:textId="77777777" w:rsidR="004958E4" w:rsidRPr="0098121B" w:rsidRDefault="004958E4" w:rsidP="00D54B37">
            <w:pPr>
              <w:pStyle w:val="RequirementsList"/>
              <w:numPr>
                <w:ilvl w:val="0"/>
                <w:numId w:val="0"/>
              </w:numPr>
              <w:ind w:left="288" w:hanging="288"/>
            </w:pPr>
          </w:p>
        </w:tc>
      </w:tr>
      <w:tr w:rsidR="004958E4" w14:paraId="620175FB" w14:textId="77777777">
        <w:trPr>
          <w:trHeight w:val="288"/>
          <w:jc w:val="center"/>
        </w:trPr>
        <w:tc>
          <w:tcPr>
            <w:tcW w:w="10080" w:type="dxa"/>
            <w:gridSpan w:val="7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E6E6E6"/>
            <w:vAlign w:val="center"/>
          </w:tcPr>
          <w:p w14:paraId="18FDF735" w14:textId="77777777" w:rsidR="004958E4" w:rsidRDefault="00D54B37" w:rsidP="00D54B37">
            <w:pPr>
              <w:pStyle w:val="Ttulo2"/>
              <w:jc w:val="center"/>
            </w:pPr>
            <w:r>
              <w:t>PETICIÓN</w:t>
            </w:r>
          </w:p>
        </w:tc>
      </w:tr>
      <w:tr w:rsidR="004958E4" w:rsidRPr="00930E63" w14:paraId="438909A6" w14:textId="77777777" w:rsidTr="005C1307">
        <w:trPr>
          <w:trHeight w:val="1096"/>
          <w:jc w:val="center"/>
        </w:trPr>
        <w:tc>
          <w:tcPr>
            <w:tcW w:w="10080" w:type="dxa"/>
            <w:gridSpan w:val="7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D181431" w14:textId="77777777" w:rsidR="00747965" w:rsidRDefault="00747965" w:rsidP="00D54B3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es-ES"/>
              </w:rPr>
            </w:pPr>
          </w:p>
          <w:p w14:paraId="4FCB9F39" w14:textId="7A9741DB" w:rsidR="00D54B37" w:rsidRDefault="00D54B37" w:rsidP="00D54B37">
            <w:pPr>
              <w:autoSpaceDE w:val="0"/>
              <w:autoSpaceDN w:val="0"/>
              <w:adjustRightInd w:val="0"/>
              <w:spacing w:line="360" w:lineRule="auto"/>
              <w:jc w:val="both"/>
            </w:pPr>
            <w:r w:rsidRPr="00D54B37">
              <w:rPr>
                <w:lang w:val="es-ES"/>
              </w:rPr>
              <w:t xml:space="preserve">Al señor </w:t>
            </w:r>
            <w:r w:rsidR="00EC3FD1" w:rsidRPr="00D54B37">
              <w:rPr>
                <w:lang w:val="es-ES"/>
              </w:rPr>
              <w:t>secretario</w:t>
            </w:r>
            <w:r w:rsidRPr="00D54B37">
              <w:rPr>
                <w:lang w:val="es-ES"/>
              </w:rPr>
              <w:t xml:space="preserve"> de Estado </w:t>
            </w:r>
            <w:r w:rsidR="00CC4DBE">
              <w:rPr>
                <w:lang w:val="es-ES"/>
              </w:rPr>
              <w:t xml:space="preserve">en los Despachos de Gobernación, Justicia y Descentralización </w:t>
            </w:r>
            <w:r w:rsidRPr="00D54B37">
              <w:rPr>
                <w:lang w:val="es-ES"/>
              </w:rPr>
              <w:t>pido: Admitir la presente</w:t>
            </w:r>
            <w:r w:rsidR="00CC4DBE">
              <w:rPr>
                <w:lang w:val="es-ES"/>
              </w:rPr>
              <w:t xml:space="preserve"> solicitud </w:t>
            </w:r>
            <w:r w:rsidRPr="00D54B37">
              <w:rPr>
                <w:lang w:val="es-ES"/>
              </w:rPr>
              <w:t xml:space="preserve">junto con los documentos que se acompañan, </w:t>
            </w:r>
            <w:r w:rsidR="003542BA">
              <w:rPr>
                <w:lang w:val="es-ES"/>
              </w:rPr>
              <w:t xml:space="preserve">procediendo a inscribir </w:t>
            </w:r>
            <w:r w:rsidRPr="00D54B37">
              <w:rPr>
                <w:lang w:val="es-ES"/>
              </w:rPr>
              <w:t xml:space="preserve">y </w:t>
            </w:r>
            <w:r w:rsidRPr="00D54B37">
              <w:t xml:space="preserve">extender la certificación de </w:t>
            </w:r>
            <w:r w:rsidR="00EC3FD1" w:rsidRPr="00D54B37">
              <w:t xml:space="preserve">inscripción </w:t>
            </w:r>
            <w:r w:rsidR="00EC3FD1">
              <w:t>del</w:t>
            </w:r>
            <w:r w:rsidRPr="00D54B37">
              <w:t xml:space="preserve"> Patronato en el Registro de Patronatos y de Asociaciones Comunitarias en </w:t>
            </w:r>
            <w:r w:rsidR="003542BA">
              <w:t>el t</w:t>
            </w:r>
            <w:r w:rsidRPr="00D54B37">
              <w:t>érmino de Ley.</w:t>
            </w:r>
          </w:p>
          <w:p w14:paraId="51A83EA0" w14:textId="77777777" w:rsidR="003542BA" w:rsidRPr="005C7F4D" w:rsidRDefault="003542BA" w:rsidP="003542B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</w:rPr>
            </w:pPr>
            <w:r w:rsidRPr="005C7F4D">
              <w:rPr>
                <w:b/>
              </w:rPr>
              <w:t>DECLARACIÓN</w:t>
            </w:r>
          </w:p>
          <w:p w14:paraId="3E774FB3" w14:textId="1D9D62CF" w:rsidR="003542BA" w:rsidRPr="00700CD6" w:rsidRDefault="003542BA" w:rsidP="003542BA">
            <w:r w:rsidRPr="00700CD6">
              <w:t xml:space="preserve">Declaro que los datos </w:t>
            </w:r>
            <w:r w:rsidR="00EC3FD1" w:rsidRPr="00700CD6">
              <w:t>co</w:t>
            </w:r>
            <w:r w:rsidR="00EC3FD1">
              <w:t>nsignados en</w:t>
            </w:r>
            <w:r>
              <w:t xml:space="preserve"> el presente </w:t>
            </w:r>
            <w:r w:rsidR="00EC3FD1">
              <w:t xml:space="preserve">formulario </w:t>
            </w:r>
            <w:r w:rsidR="00EC3FD1" w:rsidRPr="00700CD6">
              <w:t>son</w:t>
            </w:r>
            <w:r w:rsidRPr="00700CD6">
              <w:t xml:space="preserve"> correctos y </w:t>
            </w:r>
            <w:r w:rsidR="00EC3FD1" w:rsidRPr="00700CD6">
              <w:t>completos sin</w:t>
            </w:r>
            <w:r w:rsidRPr="00700CD6">
              <w:t xml:space="preserve"> omitir ni falsear dato alguno, siendo proporcionados </w:t>
            </w:r>
            <w:r>
              <w:t xml:space="preserve">por </w:t>
            </w:r>
            <w:r w:rsidRPr="00700CD6">
              <w:t xml:space="preserve">los miembros </w:t>
            </w:r>
            <w:r w:rsidR="00EC3FD1" w:rsidRPr="00700CD6">
              <w:t>fundadores para</w:t>
            </w:r>
            <w:r w:rsidRPr="00700CD6">
              <w:t xml:space="preserve"> lo</w:t>
            </w:r>
            <w:r>
              <w:t>s fines que la Secretaría tenga</w:t>
            </w:r>
            <w:r w:rsidRPr="00700CD6">
              <w:t xml:space="preserve"> pertinentes.</w:t>
            </w:r>
          </w:p>
          <w:p w14:paraId="02395C20" w14:textId="77777777" w:rsidR="003542BA" w:rsidRPr="00700CD6" w:rsidRDefault="003542BA" w:rsidP="003542B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es-ES"/>
              </w:rPr>
            </w:pPr>
          </w:p>
          <w:p w14:paraId="6D8FDFC9" w14:textId="77777777" w:rsidR="004958E4" w:rsidRPr="003542BA" w:rsidRDefault="004958E4" w:rsidP="00D54B37">
            <w:pPr>
              <w:pStyle w:val="RequirementsList"/>
              <w:numPr>
                <w:ilvl w:val="0"/>
                <w:numId w:val="0"/>
              </w:numPr>
              <w:ind w:left="288"/>
              <w:rPr>
                <w:lang w:val="es-ES"/>
              </w:rPr>
            </w:pPr>
          </w:p>
        </w:tc>
      </w:tr>
      <w:tr w:rsidR="004958E4" w:rsidRPr="0098121B" w14:paraId="3C612B59" w14:textId="77777777">
        <w:trPr>
          <w:trHeight w:val="720"/>
          <w:jc w:val="center"/>
        </w:trPr>
        <w:tc>
          <w:tcPr>
            <w:tcW w:w="10080" w:type="dxa"/>
            <w:gridSpan w:val="7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7B43F7CC" w14:textId="77777777" w:rsidR="004958E4" w:rsidRDefault="004958E4"/>
          <w:p w14:paraId="79864CC9" w14:textId="076706F9" w:rsidR="000809F8" w:rsidRDefault="00EC3FD1">
            <w:r>
              <w:t>Fecha:</w:t>
            </w:r>
            <w:r w:rsidR="000809F8">
              <w:t xml:space="preserve"> </w:t>
            </w:r>
          </w:p>
          <w:p w14:paraId="303CA8A4" w14:textId="77777777" w:rsidR="000809F8" w:rsidRDefault="000809F8"/>
          <w:p w14:paraId="221E6B87" w14:textId="77777777" w:rsidR="00747965" w:rsidRDefault="00747965"/>
          <w:p w14:paraId="040FEC9E" w14:textId="77777777" w:rsidR="000809F8" w:rsidRDefault="000809F8" w:rsidP="000809F8">
            <w:pPr>
              <w:jc w:val="center"/>
            </w:pPr>
            <w:r>
              <w:t>Firma_______________________________</w:t>
            </w:r>
          </w:p>
          <w:p w14:paraId="71F52351" w14:textId="77777777" w:rsidR="000809F8" w:rsidRDefault="000809F8" w:rsidP="00F9326C"/>
          <w:p w14:paraId="6458C3EC" w14:textId="77777777" w:rsidR="000809F8" w:rsidRPr="0098121B" w:rsidRDefault="000809F8"/>
        </w:tc>
      </w:tr>
    </w:tbl>
    <w:p w14:paraId="76C8BD69" w14:textId="77777777" w:rsidR="004958E4" w:rsidRDefault="004958E4" w:rsidP="004644B5"/>
    <w:sectPr w:rsidR="004958E4" w:rsidSect="000809F8">
      <w:headerReference w:type="default" r:id="rId7"/>
      <w:footerReference w:type="default" r:id="rId8"/>
      <w:pgSz w:w="12240" w:h="20160" w:code="5"/>
      <w:pgMar w:top="1080" w:right="720" w:bottom="108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6A4146" w14:textId="77777777" w:rsidR="007909D8" w:rsidRDefault="007909D8" w:rsidP="0098121B">
      <w:r>
        <w:separator/>
      </w:r>
    </w:p>
  </w:endnote>
  <w:endnote w:type="continuationSeparator" w:id="0">
    <w:p w14:paraId="7256C13E" w14:textId="77777777" w:rsidR="007909D8" w:rsidRDefault="007909D8" w:rsidP="009812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783B54" w14:textId="1FDC5009" w:rsidR="00930E63" w:rsidRDefault="00930E63">
    <w:pPr>
      <w:pStyle w:val="Piedepgina"/>
    </w:pPr>
    <w:r>
      <w:rPr>
        <w:noProof/>
        <w:sz w:val="20"/>
      </w:rPr>
      <w:drawing>
        <wp:anchor distT="0" distB="0" distL="114300" distR="114300" simplePos="0" relativeHeight="251661312" behindDoc="1" locked="0" layoutInCell="1" allowOverlap="1" wp14:anchorId="61F71C98" wp14:editId="103D4909">
          <wp:simplePos x="0" y="0"/>
          <wp:positionH relativeFrom="margin">
            <wp:posOffset>-504825</wp:posOffset>
          </wp:positionH>
          <wp:positionV relativeFrom="paragraph">
            <wp:posOffset>-279400</wp:posOffset>
          </wp:positionV>
          <wp:extent cx="7844155" cy="687705"/>
          <wp:effectExtent l="0" t="0" r="0" b="0"/>
          <wp:wrapThrough wrapText="bothSides">
            <wp:wrapPolygon edited="0">
              <wp:start x="1941" y="2393"/>
              <wp:lineTo x="1941" y="7180"/>
              <wp:lineTo x="5036" y="13163"/>
              <wp:lineTo x="6872" y="13163"/>
              <wp:lineTo x="6872" y="19745"/>
              <wp:lineTo x="7396" y="20343"/>
              <wp:lineTo x="11173" y="20942"/>
              <wp:lineTo x="13534" y="20942"/>
              <wp:lineTo x="14373" y="20343"/>
              <wp:lineTo x="14793" y="17950"/>
              <wp:lineTo x="14688" y="13163"/>
              <wp:lineTo x="16576" y="13163"/>
              <wp:lineTo x="19671" y="7180"/>
              <wp:lineTo x="19619" y="2393"/>
              <wp:lineTo x="1941" y="2393"/>
            </wp:wrapPolygon>
          </wp:wrapThrough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93015" b="1665"/>
                  <a:stretch/>
                </pic:blipFill>
                <pic:spPr bwMode="auto">
                  <a:xfrm>
                    <a:off x="0" y="0"/>
                    <a:ext cx="7844155" cy="6877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BD0297" w14:textId="77777777" w:rsidR="007909D8" w:rsidRDefault="007909D8" w:rsidP="0098121B">
      <w:r>
        <w:separator/>
      </w:r>
    </w:p>
  </w:footnote>
  <w:footnote w:type="continuationSeparator" w:id="0">
    <w:p w14:paraId="4ED09948" w14:textId="77777777" w:rsidR="007909D8" w:rsidRDefault="007909D8" w:rsidP="009812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74F58" w14:textId="414A8BF1" w:rsidR="00930E63" w:rsidRDefault="00930E63">
    <w:pPr>
      <w:pStyle w:val="Encabezado"/>
    </w:pPr>
    <w:r>
      <w:rPr>
        <w:noProof/>
        <w:sz w:val="20"/>
      </w:rPr>
      <w:drawing>
        <wp:anchor distT="0" distB="0" distL="114300" distR="114300" simplePos="0" relativeHeight="251659264" behindDoc="1" locked="0" layoutInCell="1" allowOverlap="1" wp14:anchorId="63E77F3B" wp14:editId="0EDAD0F7">
          <wp:simplePos x="0" y="0"/>
          <wp:positionH relativeFrom="page">
            <wp:posOffset>0</wp:posOffset>
          </wp:positionH>
          <wp:positionV relativeFrom="paragraph">
            <wp:posOffset>-285750</wp:posOffset>
          </wp:positionV>
          <wp:extent cx="7782440" cy="838200"/>
          <wp:effectExtent l="0" t="0" r="0" b="0"/>
          <wp:wrapThrough wrapText="bothSides">
            <wp:wrapPolygon edited="0">
              <wp:start x="7350" y="0"/>
              <wp:lineTo x="7297" y="982"/>
              <wp:lineTo x="7297" y="21109"/>
              <wp:lineTo x="9835" y="21109"/>
              <wp:lineTo x="10470" y="20618"/>
              <wp:lineTo x="13483" y="17182"/>
              <wp:lineTo x="13483" y="16200"/>
              <wp:lineTo x="14118" y="11782"/>
              <wp:lineTo x="14171" y="8836"/>
              <wp:lineTo x="13801" y="7855"/>
              <wp:lineTo x="11633" y="4418"/>
              <wp:lineTo x="9359" y="0"/>
              <wp:lineTo x="7350" y="0"/>
            </wp:wrapPolygon>
          </wp:wrapThrough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316" b="4322"/>
                  <a:stretch/>
                </pic:blipFill>
                <pic:spPr bwMode="auto">
                  <a:xfrm>
                    <a:off x="0" y="0"/>
                    <a:ext cx="778244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4032FD"/>
    <w:multiLevelType w:val="hybridMultilevel"/>
    <w:tmpl w:val="863AE912"/>
    <w:lvl w:ilvl="0" w:tplc="D4E4DF70">
      <w:start w:val="1"/>
      <w:numFmt w:val="bullet"/>
      <w:pStyle w:val="RequirementsList"/>
      <w:lvlText w:val=""/>
      <w:lvlJc w:val="left"/>
      <w:pPr>
        <w:tabs>
          <w:tab w:val="num" w:pos="29"/>
        </w:tabs>
        <w:ind w:left="288" w:hanging="288"/>
      </w:pPr>
      <w:rPr>
        <w:rFonts w:ascii="Symbol" w:hAnsi="Symbol" w:hint="default"/>
        <w:b/>
        <w:i w:val="0"/>
        <w:color w:val="808080"/>
        <w:sz w:val="20"/>
        <w:szCs w:val="20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8121B"/>
    <w:rsid w:val="0004161A"/>
    <w:rsid w:val="00076B62"/>
    <w:rsid w:val="000809F8"/>
    <w:rsid w:val="00096D73"/>
    <w:rsid w:val="000A7D17"/>
    <w:rsid w:val="000B79A4"/>
    <w:rsid w:val="000C3D54"/>
    <w:rsid w:val="000C5F13"/>
    <w:rsid w:val="001057A7"/>
    <w:rsid w:val="00113E97"/>
    <w:rsid w:val="0012609F"/>
    <w:rsid w:val="0013080C"/>
    <w:rsid w:val="001338A1"/>
    <w:rsid w:val="00133DFD"/>
    <w:rsid w:val="0014221A"/>
    <w:rsid w:val="0014453E"/>
    <w:rsid w:val="00192E4F"/>
    <w:rsid w:val="001A4D3C"/>
    <w:rsid w:val="002160D2"/>
    <w:rsid w:val="002350B4"/>
    <w:rsid w:val="00235A71"/>
    <w:rsid w:val="002758E9"/>
    <w:rsid w:val="00286933"/>
    <w:rsid w:val="002B0863"/>
    <w:rsid w:val="002C09B7"/>
    <w:rsid w:val="002C5B69"/>
    <w:rsid w:val="002E3389"/>
    <w:rsid w:val="00307B47"/>
    <w:rsid w:val="003360C3"/>
    <w:rsid w:val="003542BA"/>
    <w:rsid w:val="00384277"/>
    <w:rsid w:val="003D2221"/>
    <w:rsid w:val="003E797D"/>
    <w:rsid w:val="004376BD"/>
    <w:rsid w:val="00445C5A"/>
    <w:rsid w:val="004644B5"/>
    <w:rsid w:val="004676D1"/>
    <w:rsid w:val="004805D7"/>
    <w:rsid w:val="004958E4"/>
    <w:rsid w:val="004B40FA"/>
    <w:rsid w:val="004C77A6"/>
    <w:rsid w:val="004F5425"/>
    <w:rsid w:val="00551B10"/>
    <w:rsid w:val="00557279"/>
    <w:rsid w:val="00571E30"/>
    <w:rsid w:val="00572F04"/>
    <w:rsid w:val="00594D24"/>
    <w:rsid w:val="00595D89"/>
    <w:rsid w:val="005B7D67"/>
    <w:rsid w:val="005C1307"/>
    <w:rsid w:val="005F536C"/>
    <w:rsid w:val="00600756"/>
    <w:rsid w:val="0063242E"/>
    <w:rsid w:val="006416EB"/>
    <w:rsid w:val="00643397"/>
    <w:rsid w:val="00652178"/>
    <w:rsid w:val="00654BC3"/>
    <w:rsid w:val="0069218C"/>
    <w:rsid w:val="006D6F05"/>
    <w:rsid w:val="006E563A"/>
    <w:rsid w:val="006F2EFD"/>
    <w:rsid w:val="00701B92"/>
    <w:rsid w:val="00747965"/>
    <w:rsid w:val="00763286"/>
    <w:rsid w:val="00772BE0"/>
    <w:rsid w:val="007909D8"/>
    <w:rsid w:val="007A70DF"/>
    <w:rsid w:val="007F0751"/>
    <w:rsid w:val="008003A2"/>
    <w:rsid w:val="00806143"/>
    <w:rsid w:val="00806216"/>
    <w:rsid w:val="00816247"/>
    <w:rsid w:val="008179FA"/>
    <w:rsid w:val="00830CA1"/>
    <w:rsid w:val="00872BD0"/>
    <w:rsid w:val="00894EC3"/>
    <w:rsid w:val="008A00A8"/>
    <w:rsid w:val="008A672D"/>
    <w:rsid w:val="008D76FF"/>
    <w:rsid w:val="00930E63"/>
    <w:rsid w:val="00946839"/>
    <w:rsid w:val="00961FB2"/>
    <w:rsid w:val="0098121B"/>
    <w:rsid w:val="009B2B8D"/>
    <w:rsid w:val="009B2CFA"/>
    <w:rsid w:val="009B2FE6"/>
    <w:rsid w:val="009B4C42"/>
    <w:rsid w:val="009F42BE"/>
    <w:rsid w:val="00A40851"/>
    <w:rsid w:val="00B81BC0"/>
    <w:rsid w:val="00B9420C"/>
    <w:rsid w:val="00BC1157"/>
    <w:rsid w:val="00BD5868"/>
    <w:rsid w:val="00BF6A1E"/>
    <w:rsid w:val="00C57C5A"/>
    <w:rsid w:val="00CC4DBE"/>
    <w:rsid w:val="00CD748F"/>
    <w:rsid w:val="00D06075"/>
    <w:rsid w:val="00D07568"/>
    <w:rsid w:val="00D12319"/>
    <w:rsid w:val="00D41B2E"/>
    <w:rsid w:val="00D54B37"/>
    <w:rsid w:val="00E72923"/>
    <w:rsid w:val="00EC3FD1"/>
    <w:rsid w:val="00F23EDE"/>
    <w:rsid w:val="00F63351"/>
    <w:rsid w:val="00F71EB4"/>
    <w:rsid w:val="00F9040C"/>
    <w:rsid w:val="00F93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288F6E2"/>
  <w15:docId w15:val="{CA2DD76C-3EE2-4AE0-8127-60BD99827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HN" w:eastAsia="es-H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2609F"/>
    <w:rPr>
      <w:rFonts w:ascii="Tahoma" w:hAnsi="Tahoma" w:cs="Tahoma"/>
      <w:sz w:val="16"/>
      <w:szCs w:val="16"/>
      <w:lang w:eastAsia="en-US"/>
    </w:rPr>
  </w:style>
  <w:style w:type="paragraph" w:styleId="Ttulo1">
    <w:name w:val="heading 1"/>
    <w:basedOn w:val="Normal"/>
    <w:next w:val="Normal"/>
    <w:qFormat/>
    <w:rsid w:val="0012609F"/>
    <w:pPr>
      <w:tabs>
        <w:tab w:val="left" w:pos="7185"/>
      </w:tabs>
      <w:spacing w:before="200"/>
      <w:ind w:left="450"/>
      <w:outlineLvl w:val="0"/>
    </w:pPr>
    <w:rPr>
      <w:b/>
      <w:caps/>
      <w:sz w:val="28"/>
      <w:szCs w:val="28"/>
    </w:rPr>
  </w:style>
  <w:style w:type="paragraph" w:styleId="Ttulo2">
    <w:name w:val="heading 2"/>
    <w:basedOn w:val="Normal"/>
    <w:next w:val="Normal"/>
    <w:qFormat/>
    <w:rsid w:val="0012609F"/>
    <w:pPr>
      <w:tabs>
        <w:tab w:val="left" w:pos="7185"/>
      </w:tabs>
      <w:outlineLvl w:val="1"/>
    </w:pPr>
    <w:rPr>
      <w:b/>
      <w:caps/>
      <w:color w:val="000000"/>
      <w:sz w:val="18"/>
      <w:szCs w:val="18"/>
    </w:rPr>
  </w:style>
  <w:style w:type="paragraph" w:styleId="Ttulo3">
    <w:name w:val="heading 3"/>
    <w:basedOn w:val="Normal"/>
    <w:next w:val="Normal"/>
    <w:qFormat/>
    <w:rsid w:val="0012609F"/>
    <w:pPr>
      <w:spacing w:after="200"/>
      <w:ind w:left="450"/>
      <w:outlineLvl w:val="2"/>
    </w:pPr>
    <w:rPr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semiHidden/>
    <w:rsid w:val="0012609F"/>
  </w:style>
  <w:style w:type="paragraph" w:customStyle="1" w:styleId="Italics">
    <w:name w:val="Italics"/>
    <w:basedOn w:val="Normal"/>
    <w:rsid w:val="0012609F"/>
    <w:rPr>
      <w:i/>
      <w:lang w:bidi="en-US"/>
    </w:rPr>
  </w:style>
  <w:style w:type="paragraph" w:customStyle="1" w:styleId="Text">
    <w:name w:val="Text"/>
    <w:basedOn w:val="Normal"/>
    <w:rsid w:val="0012609F"/>
    <w:pPr>
      <w:spacing w:before="100" w:after="100" w:line="288" w:lineRule="auto"/>
    </w:pPr>
    <w:rPr>
      <w:lang w:bidi="en-US"/>
    </w:rPr>
  </w:style>
  <w:style w:type="character" w:customStyle="1" w:styleId="CheckBoxChar">
    <w:name w:val="Check Box Char"/>
    <w:basedOn w:val="Fuentedeprrafopredeter"/>
    <w:locked/>
    <w:rsid w:val="0012609F"/>
    <w:rPr>
      <w:rFonts w:ascii="Tahoma" w:hAnsi="Tahoma" w:cs="Tahoma" w:hint="default"/>
      <w:color w:val="999999"/>
      <w:sz w:val="16"/>
      <w:szCs w:val="24"/>
      <w:lang w:val="en-US" w:eastAsia="en-US" w:bidi="en-US"/>
    </w:rPr>
  </w:style>
  <w:style w:type="paragraph" w:customStyle="1" w:styleId="CheckBox">
    <w:name w:val="Check Box"/>
    <w:basedOn w:val="Normal"/>
    <w:rsid w:val="0012609F"/>
    <w:rPr>
      <w:color w:val="999999"/>
      <w:lang w:bidi="en-US"/>
    </w:rPr>
  </w:style>
  <w:style w:type="paragraph" w:customStyle="1" w:styleId="Centered">
    <w:name w:val="Centered"/>
    <w:basedOn w:val="Normal"/>
    <w:rsid w:val="0012609F"/>
    <w:pPr>
      <w:jc w:val="center"/>
    </w:pPr>
    <w:rPr>
      <w:lang w:bidi="en-US"/>
    </w:rPr>
  </w:style>
  <w:style w:type="paragraph" w:customStyle="1" w:styleId="Comentariosadicionales">
    <w:name w:val="Comentarios adicionales:"/>
    <w:basedOn w:val="Normal"/>
    <w:rsid w:val="0012609F"/>
    <w:pPr>
      <w:spacing w:before="100"/>
    </w:pPr>
    <w:rPr>
      <w:caps/>
      <w:lang w:bidi="en-US"/>
    </w:rPr>
  </w:style>
  <w:style w:type="paragraph" w:customStyle="1" w:styleId="RequirementsList">
    <w:name w:val="Requirements List"/>
    <w:basedOn w:val="Text"/>
    <w:rsid w:val="0012609F"/>
    <w:pPr>
      <w:numPr>
        <w:numId w:val="2"/>
      </w:numPr>
    </w:pPr>
  </w:style>
  <w:style w:type="paragraph" w:customStyle="1" w:styleId="AllCaps">
    <w:name w:val="All Caps"/>
    <w:basedOn w:val="Normal"/>
    <w:rsid w:val="0012609F"/>
    <w:rPr>
      <w:caps/>
      <w:lang w:bidi="en-US"/>
    </w:rPr>
  </w:style>
  <w:style w:type="paragraph" w:styleId="Encabezado">
    <w:name w:val="header"/>
    <w:basedOn w:val="Normal"/>
    <w:link w:val="EncabezadoCar"/>
    <w:rsid w:val="0098121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98121B"/>
    <w:rPr>
      <w:rFonts w:ascii="Tahoma" w:hAnsi="Tahoma" w:cs="Tahoma"/>
      <w:sz w:val="16"/>
      <w:szCs w:val="16"/>
      <w:lang w:val="en-US" w:eastAsia="en-US"/>
    </w:rPr>
  </w:style>
  <w:style w:type="paragraph" w:styleId="Piedepgina">
    <w:name w:val="footer"/>
    <w:basedOn w:val="Normal"/>
    <w:link w:val="PiedepginaCar"/>
    <w:rsid w:val="0098121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8121B"/>
    <w:rPr>
      <w:rFonts w:ascii="Tahoma" w:hAnsi="Tahoma" w:cs="Tahoma"/>
      <w:sz w:val="16"/>
      <w:szCs w:val="16"/>
      <w:lang w:val="en-US" w:eastAsia="en-US"/>
    </w:rPr>
  </w:style>
  <w:style w:type="paragraph" w:customStyle="1" w:styleId="Default">
    <w:name w:val="Default"/>
    <w:rsid w:val="000B79A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oindependiente">
    <w:name w:val="Body Text"/>
    <w:basedOn w:val="Normal"/>
    <w:link w:val="TextoindependienteCar"/>
    <w:rsid w:val="000B79A4"/>
    <w:rPr>
      <w:rFonts w:ascii="Times New Roman" w:hAnsi="Times New Roman" w:cs="Times New Roman"/>
      <w:sz w:val="24"/>
      <w:szCs w:val="20"/>
      <w:lang w:val="es-GT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0B79A4"/>
    <w:rPr>
      <w:sz w:val="24"/>
      <w:lang w:val="es-GT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ackeline.ancheta.SDHJGD.000\AppData\Roaming\Microsoft\Templates\Job%20description%20form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Job description form</Template>
  <TotalTime>128</TotalTime>
  <Pages>1</Pages>
  <Words>428</Words>
  <Characters>2442</Characters>
  <Application>Microsoft Office Word</Application>
  <DocSecurity>0</DocSecurity>
  <Lines>20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NOMBRE DE LA COMPAÑÍA</vt:lpstr>
    </vt:vector>
  </TitlesOfParts>
  <Company>Microsoft Corporation</Company>
  <LinksUpToDate>false</LinksUpToDate>
  <CharactersWithSpaces>2865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jackeline.ancheta</dc:creator>
  <cp:lastModifiedBy>Asesor Ministerial</cp:lastModifiedBy>
  <cp:revision>35</cp:revision>
  <cp:lastPrinted>2018-08-07T17:11:00Z</cp:lastPrinted>
  <dcterms:created xsi:type="dcterms:W3CDTF">2015-07-02T21:58:00Z</dcterms:created>
  <dcterms:modified xsi:type="dcterms:W3CDTF">2022-11-16T15:22:00Z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TC062562903082</vt:lpwstr>
  </property>
</Properties>
</file>